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2FA3A" w14:textId="77777777" w:rsidR="00E67498" w:rsidRPr="000F10EC" w:rsidRDefault="0061483E" w:rsidP="00B928F5">
      <w:pPr>
        <w:pStyle w:val="Normal1"/>
        <w:rPr>
          <w:rFonts w:cs="Arial"/>
        </w:rPr>
      </w:pPr>
      <w:r>
        <w:rPr>
          <w:noProof/>
        </w:rPr>
        <w:drawing>
          <wp:anchor distT="0" distB="0" distL="114300" distR="114300" simplePos="0" relativeHeight="251659264" behindDoc="0" locked="0" layoutInCell="1" allowOverlap="1" wp14:anchorId="696C4FE2" wp14:editId="7B418BFB">
            <wp:simplePos x="0" y="0"/>
            <wp:positionH relativeFrom="column">
              <wp:posOffset>4248150</wp:posOffset>
            </wp:positionH>
            <wp:positionV relativeFrom="paragraph">
              <wp:posOffset>-514350</wp:posOffset>
            </wp:positionV>
            <wp:extent cx="1813560" cy="599440"/>
            <wp:effectExtent l="0" t="0" r="0" b="0"/>
            <wp:wrapNone/>
            <wp:docPr id="10" name="Bilde 10" descr="nord_farge_asymmet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d_farge_asymmetri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9944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74"/>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122"/>
        <w:gridCol w:w="6945"/>
      </w:tblGrid>
      <w:tr w:rsidR="000E41B2" w:rsidRPr="000F10EC" w14:paraId="1C62028F" w14:textId="77777777" w:rsidTr="00B30BC5">
        <w:trPr>
          <w:trHeight w:val="308"/>
          <w:tblHeader/>
        </w:trPr>
        <w:tc>
          <w:tcPr>
            <w:tcW w:w="2122" w:type="dxa"/>
            <w:shd w:val="clear" w:color="auto" w:fill="auto"/>
            <w:vAlign w:val="bottom"/>
          </w:tcPr>
          <w:p w14:paraId="3B764888" w14:textId="77777777" w:rsidR="000E41B2" w:rsidRPr="000F10EC" w:rsidRDefault="000E41B2" w:rsidP="00B30BC5">
            <w:pPr>
              <w:rPr>
                <w:rFonts w:cs="Arial"/>
              </w:rPr>
            </w:pPr>
            <w:r w:rsidRPr="000F10EC">
              <w:rPr>
                <w:rFonts w:cs="Arial"/>
              </w:rPr>
              <w:t xml:space="preserve">Sak  </w:t>
            </w:r>
            <w:sdt>
              <w:sdtPr>
                <w:rPr>
                  <w:rFonts w:cs="Arial"/>
                </w:rPr>
                <w:alias w:val="TblBeh__moeteBeh_saksnummer___1___3"/>
                <w:tag w:val="TblBeh__moeteBeh_saksnummer___1___3"/>
                <w:id w:val="775284938"/>
              </w:sdtPr>
              <w:sdtEndPr/>
              <w:sdtContent>
                <w:r w:rsidRPr="000F10EC">
                  <w:rPr>
                    <w:rFonts w:cs="Arial"/>
                  </w:rPr>
                  <w:t>&lt;</w:t>
                </w:r>
                <w:proofErr w:type="spellStart"/>
                <w:r w:rsidRPr="000F10EC">
                  <w:rPr>
                    <w:rFonts w:cs="Arial"/>
                  </w:rPr>
                  <w:t>Saksnr</w:t>
                </w:r>
                <w:proofErr w:type="spellEnd"/>
                <w:r w:rsidRPr="000F10EC">
                  <w:rPr>
                    <w:rFonts w:cs="Arial"/>
                  </w:rPr>
                  <w:t>&gt;</w:t>
                </w:r>
              </w:sdtContent>
            </w:sdt>
          </w:p>
        </w:tc>
        <w:tc>
          <w:tcPr>
            <w:tcW w:w="6945" w:type="dxa"/>
            <w:shd w:val="clear" w:color="auto" w:fill="auto"/>
            <w:vAlign w:val="bottom"/>
          </w:tcPr>
          <w:p w14:paraId="43C94B7E" w14:textId="77777777" w:rsidR="000E41B2" w:rsidRPr="000F10EC" w:rsidRDefault="00F2619A" w:rsidP="00B30BC5">
            <w:pPr>
              <w:rPr>
                <w:rFonts w:cs="Arial"/>
              </w:rPr>
            </w:pPr>
            <w:sdt>
              <w:sdtPr>
                <w:rPr>
                  <w:rFonts w:cs="Arial"/>
                </w:rPr>
                <w:alias w:val="TblBeh__moeteBeh_gruppeTittel___1___1"/>
                <w:tag w:val="TblBeh__moeteBeh_gruppeTittel___1___1"/>
                <w:id w:val="331186071"/>
              </w:sdtPr>
              <w:sdtEndPr/>
              <w:sdtContent>
                <w:r w:rsidR="000E41B2" w:rsidRPr="000F10EC">
                  <w:rPr>
                    <w:rFonts w:cs="Arial"/>
                  </w:rPr>
                  <w:t>&lt;Tittel&gt;</w:t>
                </w:r>
              </w:sdtContent>
            </w:sdt>
          </w:p>
        </w:tc>
      </w:tr>
    </w:tbl>
    <w:p w14:paraId="7708DCFF" w14:textId="77777777" w:rsidR="0000652F" w:rsidRDefault="0000652F" w:rsidP="004C4C1F">
      <w:pPr>
        <w:rPr>
          <w:rFonts w:cs="Arial"/>
          <w:b/>
          <w:sz w:val="14"/>
          <w:szCs w:val="14"/>
        </w:rPr>
      </w:pPr>
    </w:p>
    <w:p w14:paraId="2A13138E" w14:textId="77777777" w:rsidR="004C4C1F" w:rsidRPr="0000652F" w:rsidRDefault="004C4C1F" w:rsidP="004C4C1F">
      <w:pPr>
        <w:rPr>
          <w:rFonts w:cs="Arial"/>
          <w:b/>
          <w:sz w:val="18"/>
          <w:szCs w:val="14"/>
        </w:rPr>
      </w:pPr>
      <w:proofErr w:type="spellStart"/>
      <w:r w:rsidRPr="0000652F">
        <w:rPr>
          <w:rFonts w:cs="Arial"/>
          <w:b/>
          <w:sz w:val="18"/>
          <w:szCs w:val="14"/>
        </w:rPr>
        <w:t>Arkivsaknr</w:t>
      </w:r>
      <w:proofErr w:type="spellEnd"/>
      <w:r w:rsidRPr="0000652F">
        <w:rPr>
          <w:rFonts w:cs="Arial"/>
          <w:b/>
          <w:sz w:val="18"/>
          <w:szCs w:val="14"/>
        </w:rPr>
        <w:t>.</w:t>
      </w:r>
    </w:p>
    <w:p w14:paraId="38E1FE3C" w14:textId="77777777" w:rsidR="000E41B2" w:rsidRPr="0000652F" w:rsidRDefault="00F2619A" w:rsidP="004C4C1F">
      <w:pPr>
        <w:rPr>
          <w:rFonts w:cs="Arial"/>
          <w:sz w:val="24"/>
        </w:rPr>
      </w:pPr>
      <w:sdt>
        <w:sdtPr>
          <w:rPr>
            <w:rFonts w:cs="Arial"/>
            <w:sz w:val="18"/>
            <w:szCs w:val="14"/>
          </w:rPr>
          <w:alias w:val="Sas_ArkivSakId"/>
          <w:tag w:val="Sas_ArkivSakId"/>
          <w:id w:val="-1803457537"/>
          <w:dataBinding w:xpath="/document/body/Sas_ArkivSakId" w:storeItemID="{13BEDBB3-0230-4857-A173-853D6EBDEC91}"/>
          <w:text/>
        </w:sdtPr>
        <w:sdtEndPr/>
        <w:sdtContent>
          <w:bookmarkStart w:id="0" w:name="Sas_ArkivSakId"/>
          <w:r w:rsidR="004C4C1F" w:rsidRPr="0000652F">
            <w:rPr>
              <w:rFonts w:cs="Arial"/>
              <w:sz w:val="18"/>
              <w:szCs w:val="14"/>
            </w:rPr>
            <w:t>20/1647</w:t>
          </w:r>
        </w:sdtContent>
      </w:sdt>
      <w:bookmarkEnd w:id="0"/>
    </w:p>
    <w:p w14:paraId="50E320DB" w14:textId="19E1B5E8" w:rsidR="00205D84" w:rsidRDefault="00205D84" w:rsidP="00205D84">
      <w:pPr>
        <w:rPr>
          <w:rFonts w:cs="Arial"/>
        </w:rPr>
      </w:pPr>
    </w:p>
    <w:p w14:paraId="030C3F94" w14:textId="07EFD062" w:rsidR="00D53FFB" w:rsidRDefault="00D53FFB" w:rsidP="00205D84">
      <w:pPr>
        <w:rPr>
          <w:rFonts w:cs="Arial"/>
        </w:rPr>
      </w:pPr>
    </w:p>
    <w:p w14:paraId="1619FB40" w14:textId="7DC880D5" w:rsidR="00D53FFB" w:rsidRDefault="00D53FFB" w:rsidP="00205D84">
      <w:pPr>
        <w:rPr>
          <w:rFonts w:cs="Arial"/>
        </w:rPr>
      </w:pPr>
    </w:p>
    <w:p w14:paraId="10035DFC" w14:textId="6C394C4F" w:rsidR="00D53FFB" w:rsidRDefault="00D53FFB" w:rsidP="00205D84">
      <w:pPr>
        <w:rPr>
          <w:rFonts w:cs="Arial"/>
        </w:rPr>
      </w:pPr>
    </w:p>
    <w:p w14:paraId="6D3162A4" w14:textId="1AA215CE" w:rsidR="00D53FFB" w:rsidRDefault="00D53FFB" w:rsidP="00205D84">
      <w:pPr>
        <w:rPr>
          <w:rFonts w:cs="Arial"/>
        </w:rPr>
      </w:pPr>
    </w:p>
    <w:p w14:paraId="572B4CC9" w14:textId="332DA9C4" w:rsidR="00D53FFB" w:rsidRDefault="00D53FFB" w:rsidP="00205D84">
      <w:pPr>
        <w:rPr>
          <w:rFonts w:cs="Arial"/>
        </w:rPr>
      </w:pPr>
    </w:p>
    <w:p w14:paraId="79D68982" w14:textId="3666411B" w:rsidR="00D53FFB" w:rsidRDefault="00D53FFB" w:rsidP="00205D84">
      <w:pPr>
        <w:rPr>
          <w:rFonts w:cs="Arial"/>
        </w:rPr>
      </w:pPr>
    </w:p>
    <w:p w14:paraId="0BDC6C79" w14:textId="223A1242" w:rsidR="00D53FFB" w:rsidRDefault="00D53FFB" w:rsidP="00205D84">
      <w:pPr>
        <w:rPr>
          <w:rFonts w:cs="Arial"/>
        </w:rPr>
      </w:pPr>
    </w:p>
    <w:p w14:paraId="28DB3F93" w14:textId="77777777" w:rsidR="00D53FFB" w:rsidRPr="000F10EC" w:rsidRDefault="00D53FFB" w:rsidP="00205D84">
      <w:pPr>
        <w:rPr>
          <w:rFonts w:cs="Arial"/>
        </w:rPr>
      </w:pPr>
    </w:p>
    <w:p w14:paraId="78EEA080" w14:textId="4C1A8209" w:rsidR="00E67498" w:rsidRPr="00D53FFB" w:rsidRDefault="00F2619A" w:rsidP="00D53FFB">
      <w:pPr>
        <w:jc w:val="center"/>
        <w:rPr>
          <w:rFonts w:cs="Arial"/>
          <w:b/>
          <w:bCs/>
          <w:sz w:val="72"/>
          <w:szCs w:val="72"/>
        </w:rPr>
      </w:pPr>
      <w:sdt>
        <w:sdtPr>
          <w:rPr>
            <w:b/>
            <w:bCs/>
            <w:vanish/>
            <w:sz w:val="72"/>
            <w:szCs w:val="72"/>
          </w:rPr>
          <w:alias w:val="Sdo_Tittel2"/>
          <w:tag w:val="Sdo_Tittel2"/>
          <w:id w:val="1110324406"/>
          <w:placeholder>
            <w:docPart w:val="579553E92AA149219BAFC1E657A6F5DA"/>
          </w:placeholder>
          <w:dataBinding w:xpath="/document/body/Sdo_Tittel2" w:storeItemID="{13BEDBB3-0230-4857-A173-853D6EBDEC91}"/>
          <w:text/>
        </w:sdtPr>
        <w:sdtEndPr/>
        <w:sdtContent>
          <w:bookmarkStart w:id="1" w:name="Sdo_Tittel2"/>
          <w:r>
            <w:rPr>
              <w:b/>
              <w:bCs/>
              <w:vanish/>
              <w:sz w:val="72"/>
              <w:szCs w:val="72"/>
            </w:rPr>
            <w:t xml:space="preserve"> </w:t>
          </w:r>
        </w:sdtContent>
      </w:sdt>
      <w:bookmarkEnd w:id="1"/>
      <w:r w:rsidR="00205D84" w:rsidRPr="004520F9">
        <w:rPr>
          <w:b/>
          <w:bCs/>
          <w:sz w:val="72"/>
          <w:szCs w:val="72"/>
        </w:rPr>
        <w:t xml:space="preserve"> </w:t>
      </w:r>
      <w:bookmarkStart w:id="2" w:name="_Hlk94259789"/>
      <w:sdt>
        <w:sdtPr>
          <w:rPr>
            <w:sz w:val="72"/>
            <w:szCs w:val="72"/>
          </w:rPr>
          <w:alias w:val="Sdo_Tittel"/>
          <w:tag w:val="Sdo_Tittel"/>
          <w:id w:val="-853796916"/>
          <w:dataBinding w:xpath="/document/body/Sdo_Tittel" w:storeItemID="{13BEDBB3-0230-4857-A173-853D6EBDEC91}"/>
          <w:text/>
        </w:sdtPr>
        <w:sdtEndPr/>
        <w:sdtContent>
          <w:bookmarkStart w:id="3" w:name="Sdo_Tittel"/>
          <w:r w:rsidR="009D0A62" w:rsidRPr="004520F9">
            <w:rPr>
              <w:sz w:val="72"/>
              <w:szCs w:val="72"/>
              <w:lang w:val="se-NO"/>
            </w:rPr>
            <w:t>Sámediggeráđi čilgehus ráđđehusa doaibmaplána doaibmabijuid birra veahkaválddi eastadeami ja vuosttaldeami várás</w:t>
          </w:r>
          <w:r w:rsidR="004520F9" w:rsidRPr="004520F9">
            <w:rPr>
              <w:sz w:val="72"/>
              <w:szCs w:val="72"/>
              <w:lang w:val="se-NO"/>
            </w:rPr>
            <w:t xml:space="preserve"> lagas </w:t>
          </w:r>
          <w:r w:rsidR="00C15F9D">
            <w:rPr>
              <w:sz w:val="72"/>
              <w:szCs w:val="72"/>
              <w:lang w:val="se-NO"/>
            </w:rPr>
            <w:t>gaskavuođain</w:t>
          </w:r>
          <w:r w:rsidR="009D0A62" w:rsidRPr="004520F9">
            <w:rPr>
              <w:sz w:val="72"/>
              <w:szCs w:val="72"/>
              <w:lang w:val="se-NO"/>
            </w:rPr>
            <w:t xml:space="preserve"> </w:t>
          </w:r>
        </w:sdtContent>
      </w:sdt>
      <w:bookmarkEnd w:id="2"/>
      <w:bookmarkEnd w:id="3"/>
    </w:p>
    <w:tbl>
      <w:tblPr>
        <w:tblW w:w="7583" w:type="dxa"/>
        <w:tblBorders>
          <w:insideH w:val="dotted" w:sz="4" w:space="0" w:color="auto"/>
          <w:insideV w:val="dotted" w:sz="4" w:space="0" w:color="auto"/>
        </w:tblBorders>
        <w:tblLayout w:type="fixed"/>
        <w:tblCellMar>
          <w:left w:w="70" w:type="dxa"/>
          <w:right w:w="70" w:type="dxa"/>
        </w:tblCellMar>
        <w:tblLook w:val="0020" w:firstRow="1" w:lastRow="0" w:firstColumn="0" w:lastColumn="0" w:noHBand="0" w:noVBand="0"/>
      </w:tblPr>
      <w:tblGrid>
        <w:gridCol w:w="7583"/>
      </w:tblGrid>
      <w:tr w:rsidR="004C4C1F" w:rsidRPr="00056B33" w14:paraId="3A595609" w14:textId="77777777" w:rsidTr="003F4188">
        <w:trPr>
          <w:trHeight w:val="403"/>
          <w:tblHeader/>
        </w:trPr>
        <w:tc>
          <w:tcPr>
            <w:tcW w:w="7583" w:type="dxa"/>
            <w:tcBorders>
              <w:bottom w:val="dotted" w:sz="4" w:space="0" w:color="auto"/>
            </w:tcBorders>
          </w:tcPr>
          <w:p w14:paraId="759042A3" w14:textId="771C8266" w:rsidR="004C4C1F" w:rsidRPr="004520F9" w:rsidRDefault="004520F9" w:rsidP="00140A1F">
            <w:pPr>
              <w:rPr>
                <w:rFonts w:cs="Arial"/>
                <w:sz w:val="16"/>
                <w:szCs w:val="16"/>
                <w:lang w:val="se-NO"/>
              </w:rPr>
            </w:pPr>
            <w:r>
              <w:rPr>
                <w:rFonts w:cs="Arial"/>
                <w:sz w:val="16"/>
                <w:szCs w:val="16"/>
                <w:lang w:val="se-NO"/>
              </w:rPr>
              <w:t>Mielddus</w:t>
            </w:r>
          </w:p>
        </w:tc>
      </w:tr>
      <w:tr w:rsidR="004C4C1F" w:rsidRPr="00056B33" w14:paraId="7768A81F" w14:textId="77777777" w:rsidTr="003F4188">
        <w:sdt>
          <w:sdtPr>
            <w:rPr>
              <w:rFonts w:cs="Arial"/>
              <w:sz w:val="16"/>
              <w:szCs w:val="16"/>
            </w:rPr>
            <w:alias w:val="TblVedlegg__Ndb_tittel___1___1"/>
            <w:tag w:val="TblVedlegg__Ndb_tittel___1___1"/>
            <w:id w:val="82529481"/>
            <w:dataBinding w:xpath="/document/body/TblVedlegg/table/row[1]/cell[1]" w:storeItemID="{13BEDBB3-0230-4857-A173-853D6EBDEC91}"/>
            <w:text/>
          </w:sdtPr>
          <w:sdtEndPr/>
          <w:sdtContent>
            <w:bookmarkStart w:id="4" w:name="TblVedlegg__Ndb_tittel___1___1" w:displacedByCustomXml="prev"/>
            <w:tc>
              <w:tcPr>
                <w:tcW w:w="7583" w:type="dxa"/>
                <w:tcBorders>
                  <w:top w:val="dotted" w:sz="4" w:space="0" w:color="auto"/>
                  <w:bottom w:val="dotted" w:sz="4" w:space="0" w:color="auto"/>
                </w:tcBorders>
              </w:tcPr>
              <w:p w14:paraId="104663A0" w14:textId="7A13D32E" w:rsidR="004C4C1F" w:rsidRPr="004C4C1F" w:rsidRDefault="000707CB" w:rsidP="003F4188">
                <w:pPr>
                  <w:pStyle w:val="Tabellvenstre"/>
                  <w:rPr>
                    <w:rFonts w:cs="Arial"/>
                    <w:sz w:val="16"/>
                    <w:szCs w:val="16"/>
                  </w:rPr>
                </w:pPr>
                <w:r>
                  <w:rPr>
                    <w:rFonts w:cs="Arial"/>
                    <w:sz w:val="16"/>
                    <w:szCs w:val="16"/>
                  </w:rPr>
                  <w:t>209755-jd-frihetfravold-web (2)</w:t>
                </w:r>
              </w:p>
            </w:tc>
          </w:sdtContent>
        </w:sdt>
        <w:bookmarkEnd w:id="4"/>
      </w:tr>
    </w:tbl>
    <w:p w14:paraId="3ABC0282" w14:textId="36EED448" w:rsidR="00D53FFB" w:rsidRDefault="00D53FFB" w:rsidP="00D53FFB">
      <w:pPr>
        <w:pStyle w:val="Overskriftforinnholdsfortegnelse"/>
      </w:pPr>
    </w:p>
    <w:p w14:paraId="4EA397A1" w14:textId="1122438E" w:rsidR="00D53FFB" w:rsidRPr="00D53FFB" w:rsidRDefault="00D53FFB" w:rsidP="00D53FFB">
      <w:pPr>
        <w:rPr>
          <w:rFonts w:asciiTheme="majorHAnsi" w:eastAsiaTheme="majorEastAsia" w:hAnsiTheme="majorHAnsi" w:cstheme="majorBidi"/>
          <w:color w:val="365F91" w:themeColor="accent1" w:themeShade="BF"/>
          <w:sz w:val="32"/>
          <w:szCs w:val="32"/>
        </w:rPr>
      </w:pPr>
      <w:r>
        <w:br w:type="page"/>
      </w:r>
    </w:p>
    <w:sdt>
      <w:sdtPr>
        <w:rPr>
          <w:rFonts w:ascii="Arial" w:eastAsia="Times New Roman" w:hAnsi="Arial" w:cs="Times New Roman"/>
          <w:color w:val="auto"/>
          <w:sz w:val="20"/>
          <w:szCs w:val="20"/>
        </w:rPr>
        <w:id w:val="-1788814605"/>
        <w:docPartObj>
          <w:docPartGallery w:val="Table of Contents"/>
          <w:docPartUnique/>
        </w:docPartObj>
      </w:sdtPr>
      <w:sdtEndPr>
        <w:rPr>
          <w:b/>
          <w:bCs/>
        </w:rPr>
      </w:sdtEndPr>
      <w:sdtContent>
        <w:p w14:paraId="61643D71" w14:textId="42E3DD17" w:rsidR="00D53FFB" w:rsidRPr="004520F9" w:rsidRDefault="004520F9">
          <w:pPr>
            <w:pStyle w:val="Overskriftforinnholdsfortegnelse"/>
            <w:rPr>
              <w:lang w:val="se-NO"/>
            </w:rPr>
          </w:pPr>
          <w:r>
            <w:rPr>
              <w:lang w:val="se-NO"/>
            </w:rPr>
            <w:t>Sisdoallu</w:t>
          </w:r>
        </w:p>
        <w:p w14:paraId="041F8EBD" w14:textId="67476F8B" w:rsidR="00364206" w:rsidRDefault="00D53FFB">
          <w:pPr>
            <w:pStyle w:val="INNH2"/>
            <w:tabs>
              <w:tab w:val="right" w:leader="dot" w:pos="906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4534466" w:history="1">
            <w:r w:rsidR="00364206" w:rsidRPr="004017E0">
              <w:rPr>
                <w:rStyle w:val="Hyperkobling"/>
                <w:noProof/>
                <w:lang w:val="se-NO"/>
              </w:rPr>
              <w:t>Álgu</w:t>
            </w:r>
            <w:r w:rsidR="00364206">
              <w:rPr>
                <w:noProof/>
                <w:webHidden/>
              </w:rPr>
              <w:tab/>
            </w:r>
            <w:r w:rsidR="00364206">
              <w:rPr>
                <w:noProof/>
                <w:webHidden/>
              </w:rPr>
              <w:fldChar w:fldCharType="begin"/>
            </w:r>
            <w:r w:rsidR="00364206">
              <w:rPr>
                <w:noProof/>
                <w:webHidden/>
              </w:rPr>
              <w:instrText xml:space="preserve"> PAGEREF _Toc94534466 \h </w:instrText>
            </w:r>
            <w:r w:rsidR="00364206">
              <w:rPr>
                <w:noProof/>
                <w:webHidden/>
              </w:rPr>
            </w:r>
            <w:r w:rsidR="00364206">
              <w:rPr>
                <w:noProof/>
                <w:webHidden/>
              </w:rPr>
              <w:fldChar w:fldCharType="separate"/>
            </w:r>
            <w:r w:rsidR="00364206">
              <w:rPr>
                <w:noProof/>
                <w:webHidden/>
              </w:rPr>
              <w:t>3</w:t>
            </w:r>
            <w:r w:rsidR="00364206">
              <w:rPr>
                <w:noProof/>
                <w:webHidden/>
              </w:rPr>
              <w:fldChar w:fldCharType="end"/>
            </w:r>
          </w:hyperlink>
        </w:p>
        <w:p w14:paraId="49B39B63" w14:textId="3C7C2948" w:rsidR="00364206" w:rsidRDefault="00F2619A">
          <w:pPr>
            <w:pStyle w:val="INNH2"/>
            <w:tabs>
              <w:tab w:val="right" w:leader="dot" w:pos="9063"/>
            </w:tabs>
            <w:rPr>
              <w:rFonts w:asciiTheme="minorHAnsi" w:eastAsiaTheme="minorEastAsia" w:hAnsiTheme="minorHAnsi" w:cstheme="minorBidi"/>
              <w:noProof/>
              <w:sz w:val="22"/>
              <w:szCs w:val="22"/>
            </w:rPr>
          </w:pPr>
          <w:hyperlink w:anchor="_Toc94534467" w:history="1">
            <w:r w:rsidR="00364206" w:rsidRPr="004017E0">
              <w:rPr>
                <w:rStyle w:val="Hyperkobling"/>
                <w:noProof/>
                <w:lang w:val="se-NO"/>
              </w:rPr>
              <w:t>Veahkaválddehisvuođa čađaheapmi</w:t>
            </w:r>
            <w:r w:rsidR="00364206">
              <w:rPr>
                <w:noProof/>
                <w:webHidden/>
              </w:rPr>
              <w:tab/>
            </w:r>
            <w:r w:rsidR="00364206">
              <w:rPr>
                <w:noProof/>
                <w:webHidden/>
              </w:rPr>
              <w:fldChar w:fldCharType="begin"/>
            </w:r>
            <w:r w:rsidR="00364206">
              <w:rPr>
                <w:noProof/>
                <w:webHidden/>
              </w:rPr>
              <w:instrText xml:space="preserve"> PAGEREF _Toc94534467 \h </w:instrText>
            </w:r>
            <w:r w:rsidR="00364206">
              <w:rPr>
                <w:noProof/>
                <w:webHidden/>
              </w:rPr>
            </w:r>
            <w:r w:rsidR="00364206">
              <w:rPr>
                <w:noProof/>
                <w:webHidden/>
              </w:rPr>
              <w:fldChar w:fldCharType="separate"/>
            </w:r>
            <w:r w:rsidR="00364206">
              <w:rPr>
                <w:noProof/>
                <w:webHidden/>
              </w:rPr>
              <w:t>3</w:t>
            </w:r>
            <w:r w:rsidR="00364206">
              <w:rPr>
                <w:noProof/>
                <w:webHidden/>
              </w:rPr>
              <w:fldChar w:fldCharType="end"/>
            </w:r>
          </w:hyperlink>
        </w:p>
        <w:p w14:paraId="0A5CFDAF" w14:textId="3CCBAD58" w:rsidR="00364206" w:rsidRDefault="00F2619A">
          <w:pPr>
            <w:pStyle w:val="INNH2"/>
            <w:tabs>
              <w:tab w:val="right" w:leader="dot" w:pos="9063"/>
            </w:tabs>
            <w:rPr>
              <w:rFonts w:asciiTheme="minorHAnsi" w:eastAsiaTheme="minorEastAsia" w:hAnsiTheme="minorHAnsi" w:cstheme="minorBidi"/>
              <w:noProof/>
              <w:sz w:val="22"/>
              <w:szCs w:val="22"/>
            </w:rPr>
          </w:pPr>
          <w:hyperlink w:anchor="_Toc94534468" w:history="1">
            <w:r w:rsidR="00364206" w:rsidRPr="004017E0">
              <w:rPr>
                <w:rStyle w:val="Hyperkobling"/>
                <w:noProof/>
                <w:lang w:val="se-NO"/>
              </w:rPr>
              <w:t>Iešguđet doaibmabijuid bajilgovva</w:t>
            </w:r>
            <w:r w:rsidR="00364206">
              <w:rPr>
                <w:noProof/>
                <w:webHidden/>
              </w:rPr>
              <w:tab/>
            </w:r>
            <w:r w:rsidR="00364206">
              <w:rPr>
                <w:noProof/>
                <w:webHidden/>
              </w:rPr>
              <w:fldChar w:fldCharType="begin"/>
            </w:r>
            <w:r w:rsidR="00364206">
              <w:rPr>
                <w:noProof/>
                <w:webHidden/>
              </w:rPr>
              <w:instrText xml:space="preserve"> PAGEREF _Toc94534468 \h </w:instrText>
            </w:r>
            <w:r w:rsidR="00364206">
              <w:rPr>
                <w:noProof/>
                <w:webHidden/>
              </w:rPr>
            </w:r>
            <w:r w:rsidR="00364206">
              <w:rPr>
                <w:noProof/>
                <w:webHidden/>
              </w:rPr>
              <w:fldChar w:fldCharType="separate"/>
            </w:r>
            <w:r w:rsidR="00364206">
              <w:rPr>
                <w:noProof/>
                <w:webHidden/>
              </w:rPr>
              <w:t>5</w:t>
            </w:r>
            <w:r w:rsidR="00364206">
              <w:rPr>
                <w:noProof/>
                <w:webHidden/>
              </w:rPr>
              <w:fldChar w:fldCharType="end"/>
            </w:r>
          </w:hyperlink>
        </w:p>
        <w:p w14:paraId="2C7CD873" w14:textId="12B82C33" w:rsidR="00364206" w:rsidRDefault="00F2619A">
          <w:pPr>
            <w:pStyle w:val="INNH2"/>
            <w:tabs>
              <w:tab w:val="right" w:leader="dot" w:pos="9063"/>
            </w:tabs>
            <w:rPr>
              <w:rFonts w:asciiTheme="minorHAnsi" w:eastAsiaTheme="minorEastAsia" w:hAnsiTheme="minorHAnsi" w:cstheme="minorBidi"/>
              <w:noProof/>
              <w:sz w:val="22"/>
              <w:szCs w:val="22"/>
            </w:rPr>
          </w:pPr>
          <w:hyperlink w:anchor="_Toc94534469" w:history="1">
            <w:r w:rsidR="00364206" w:rsidRPr="004017E0">
              <w:rPr>
                <w:rStyle w:val="Hyperkobling"/>
                <w:noProof/>
                <w:lang w:val="se-NO"/>
              </w:rPr>
              <w:t>Nærmere om innholdet i de ulike tiltakene</w:t>
            </w:r>
            <w:r w:rsidR="00364206">
              <w:rPr>
                <w:noProof/>
                <w:webHidden/>
              </w:rPr>
              <w:tab/>
            </w:r>
            <w:r w:rsidR="00364206">
              <w:rPr>
                <w:noProof/>
                <w:webHidden/>
              </w:rPr>
              <w:fldChar w:fldCharType="begin"/>
            </w:r>
            <w:r w:rsidR="00364206">
              <w:rPr>
                <w:noProof/>
                <w:webHidden/>
              </w:rPr>
              <w:instrText xml:space="preserve"> PAGEREF _Toc94534469 \h </w:instrText>
            </w:r>
            <w:r w:rsidR="00364206">
              <w:rPr>
                <w:noProof/>
                <w:webHidden/>
              </w:rPr>
            </w:r>
            <w:r w:rsidR="00364206">
              <w:rPr>
                <w:noProof/>
                <w:webHidden/>
              </w:rPr>
              <w:fldChar w:fldCharType="separate"/>
            </w:r>
            <w:r w:rsidR="00364206">
              <w:rPr>
                <w:noProof/>
                <w:webHidden/>
              </w:rPr>
              <w:t>7</w:t>
            </w:r>
            <w:r w:rsidR="00364206">
              <w:rPr>
                <w:noProof/>
                <w:webHidden/>
              </w:rPr>
              <w:fldChar w:fldCharType="end"/>
            </w:r>
          </w:hyperlink>
        </w:p>
        <w:p w14:paraId="4C887E41" w14:textId="3223A8C3" w:rsidR="00364206" w:rsidRDefault="00F2619A">
          <w:pPr>
            <w:pStyle w:val="INNH3"/>
            <w:tabs>
              <w:tab w:val="right" w:leader="dot" w:pos="9063"/>
            </w:tabs>
            <w:rPr>
              <w:rFonts w:asciiTheme="minorHAnsi" w:eastAsiaTheme="minorEastAsia" w:hAnsiTheme="minorHAnsi" w:cstheme="minorBidi"/>
              <w:noProof/>
              <w:sz w:val="22"/>
              <w:szCs w:val="22"/>
            </w:rPr>
          </w:pPr>
          <w:hyperlink w:anchor="_Toc94534470" w:history="1">
            <w:r w:rsidR="00364206" w:rsidRPr="004017E0">
              <w:rPr>
                <w:rStyle w:val="Hyperkobling"/>
                <w:noProof/>
                <w:lang w:val="se-NO"/>
              </w:rPr>
              <w:t>Styrking av krisesentertilbudet til den samiske befolkningen</w:t>
            </w:r>
            <w:r w:rsidR="00364206">
              <w:rPr>
                <w:noProof/>
                <w:webHidden/>
              </w:rPr>
              <w:tab/>
            </w:r>
            <w:r w:rsidR="00364206">
              <w:rPr>
                <w:noProof/>
                <w:webHidden/>
              </w:rPr>
              <w:fldChar w:fldCharType="begin"/>
            </w:r>
            <w:r w:rsidR="00364206">
              <w:rPr>
                <w:noProof/>
                <w:webHidden/>
              </w:rPr>
              <w:instrText xml:space="preserve"> PAGEREF _Toc94534470 \h </w:instrText>
            </w:r>
            <w:r w:rsidR="00364206">
              <w:rPr>
                <w:noProof/>
                <w:webHidden/>
              </w:rPr>
            </w:r>
            <w:r w:rsidR="00364206">
              <w:rPr>
                <w:noProof/>
                <w:webHidden/>
              </w:rPr>
              <w:fldChar w:fldCharType="separate"/>
            </w:r>
            <w:r w:rsidR="00364206">
              <w:rPr>
                <w:noProof/>
                <w:webHidden/>
              </w:rPr>
              <w:t>7</w:t>
            </w:r>
            <w:r w:rsidR="00364206">
              <w:rPr>
                <w:noProof/>
                <w:webHidden/>
              </w:rPr>
              <w:fldChar w:fldCharType="end"/>
            </w:r>
          </w:hyperlink>
        </w:p>
        <w:p w14:paraId="2B607295" w14:textId="28C6C2C3" w:rsidR="00364206" w:rsidRDefault="00F2619A">
          <w:pPr>
            <w:pStyle w:val="INNH3"/>
            <w:tabs>
              <w:tab w:val="right" w:leader="dot" w:pos="9063"/>
            </w:tabs>
            <w:rPr>
              <w:rFonts w:asciiTheme="minorHAnsi" w:eastAsiaTheme="minorEastAsia" w:hAnsiTheme="minorHAnsi" w:cstheme="minorBidi"/>
              <w:noProof/>
              <w:sz w:val="22"/>
              <w:szCs w:val="22"/>
            </w:rPr>
          </w:pPr>
          <w:hyperlink w:anchor="_Toc94534471" w:history="1">
            <w:r w:rsidR="00364206" w:rsidRPr="004017E0">
              <w:rPr>
                <w:rStyle w:val="Hyperkobling"/>
                <w:noProof/>
                <w:lang w:val="se-NO"/>
              </w:rPr>
              <w:t>Samisk barnehus</w:t>
            </w:r>
            <w:r w:rsidR="00364206">
              <w:rPr>
                <w:noProof/>
                <w:webHidden/>
              </w:rPr>
              <w:tab/>
            </w:r>
            <w:r w:rsidR="00364206">
              <w:rPr>
                <w:noProof/>
                <w:webHidden/>
              </w:rPr>
              <w:fldChar w:fldCharType="begin"/>
            </w:r>
            <w:r w:rsidR="00364206">
              <w:rPr>
                <w:noProof/>
                <w:webHidden/>
              </w:rPr>
              <w:instrText xml:space="preserve"> PAGEREF _Toc94534471 \h </w:instrText>
            </w:r>
            <w:r w:rsidR="00364206">
              <w:rPr>
                <w:noProof/>
                <w:webHidden/>
              </w:rPr>
            </w:r>
            <w:r w:rsidR="00364206">
              <w:rPr>
                <w:noProof/>
                <w:webHidden/>
              </w:rPr>
              <w:fldChar w:fldCharType="separate"/>
            </w:r>
            <w:r w:rsidR="00364206">
              <w:rPr>
                <w:noProof/>
                <w:webHidden/>
              </w:rPr>
              <w:t>7</w:t>
            </w:r>
            <w:r w:rsidR="00364206">
              <w:rPr>
                <w:noProof/>
                <w:webHidden/>
              </w:rPr>
              <w:fldChar w:fldCharType="end"/>
            </w:r>
          </w:hyperlink>
        </w:p>
        <w:p w14:paraId="2E189858" w14:textId="09DAE5A9" w:rsidR="00364206" w:rsidRDefault="00F2619A">
          <w:pPr>
            <w:pStyle w:val="INNH3"/>
            <w:tabs>
              <w:tab w:val="right" w:leader="dot" w:pos="9063"/>
            </w:tabs>
            <w:rPr>
              <w:rFonts w:asciiTheme="minorHAnsi" w:eastAsiaTheme="minorEastAsia" w:hAnsiTheme="minorHAnsi" w:cstheme="minorBidi"/>
              <w:noProof/>
              <w:sz w:val="22"/>
              <w:szCs w:val="22"/>
            </w:rPr>
          </w:pPr>
          <w:hyperlink w:anchor="_Toc94534472" w:history="1">
            <w:r w:rsidR="00364206" w:rsidRPr="004017E0">
              <w:rPr>
                <w:rStyle w:val="Hyperkobling"/>
                <w:noProof/>
                <w:lang w:val="se-NO"/>
              </w:rPr>
              <w:t>Behovet for samhandling, likeverdige tjenester og kunnskapsoppdatering</w:t>
            </w:r>
            <w:r w:rsidR="00364206">
              <w:rPr>
                <w:noProof/>
                <w:webHidden/>
              </w:rPr>
              <w:tab/>
            </w:r>
            <w:r w:rsidR="00364206">
              <w:rPr>
                <w:noProof/>
                <w:webHidden/>
              </w:rPr>
              <w:fldChar w:fldCharType="begin"/>
            </w:r>
            <w:r w:rsidR="00364206">
              <w:rPr>
                <w:noProof/>
                <w:webHidden/>
              </w:rPr>
              <w:instrText xml:space="preserve"> PAGEREF _Toc94534472 \h </w:instrText>
            </w:r>
            <w:r w:rsidR="00364206">
              <w:rPr>
                <w:noProof/>
                <w:webHidden/>
              </w:rPr>
            </w:r>
            <w:r w:rsidR="00364206">
              <w:rPr>
                <w:noProof/>
                <w:webHidden/>
              </w:rPr>
              <w:fldChar w:fldCharType="separate"/>
            </w:r>
            <w:r w:rsidR="00364206">
              <w:rPr>
                <w:noProof/>
                <w:webHidden/>
              </w:rPr>
              <w:t>8</w:t>
            </w:r>
            <w:r w:rsidR="00364206">
              <w:rPr>
                <w:noProof/>
                <w:webHidden/>
              </w:rPr>
              <w:fldChar w:fldCharType="end"/>
            </w:r>
          </w:hyperlink>
        </w:p>
        <w:p w14:paraId="00993620" w14:textId="4547EF07" w:rsidR="00364206" w:rsidRDefault="00F2619A">
          <w:pPr>
            <w:pStyle w:val="INNH2"/>
            <w:tabs>
              <w:tab w:val="right" w:leader="dot" w:pos="9063"/>
            </w:tabs>
            <w:rPr>
              <w:rFonts w:asciiTheme="minorHAnsi" w:eastAsiaTheme="minorEastAsia" w:hAnsiTheme="minorHAnsi" w:cstheme="minorBidi"/>
              <w:noProof/>
              <w:sz w:val="22"/>
              <w:szCs w:val="22"/>
            </w:rPr>
          </w:pPr>
          <w:hyperlink w:anchor="_Toc94534473" w:history="1">
            <w:r w:rsidR="00364206" w:rsidRPr="004017E0">
              <w:rPr>
                <w:rStyle w:val="Hyperkobling"/>
                <w:noProof/>
                <w:lang w:val="se-NO"/>
              </w:rPr>
              <w:t>Avslutning og veien videre Loahpaheapmi ja</w:t>
            </w:r>
            <w:r w:rsidR="00364206">
              <w:rPr>
                <w:noProof/>
                <w:webHidden/>
              </w:rPr>
              <w:tab/>
            </w:r>
            <w:r w:rsidR="00364206">
              <w:rPr>
                <w:noProof/>
                <w:webHidden/>
              </w:rPr>
              <w:fldChar w:fldCharType="begin"/>
            </w:r>
            <w:r w:rsidR="00364206">
              <w:rPr>
                <w:noProof/>
                <w:webHidden/>
              </w:rPr>
              <w:instrText xml:space="preserve"> PAGEREF _Toc94534473 \h </w:instrText>
            </w:r>
            <w:r w:rsidR="00364206">
              <w:rPr>
                <w:noProof/>
                <w:webHidden/>
              </w:rPr>
            </w:r>
            <w:r w:rsidR="00364206">
              <w:rPr>
                <w:noProof/>
                <w:webHidden/>
              </w:rPr>
              <w:fldChar w:fldCharType="separate"/>
            </w:r>
            <w:r w:rsidR="00364206">
              <w:rPr>
                <w:noProof/>
                <w:webHidden/>
              </w:rPr>
              <w:t>9</w:t>
            </w:r>
            <w:r w:rsidR="00364206">
              <w:rPr>
                <w:noProof/>
                <w:webHidden/>
              </w:rPr>
              <w:fldChar w:fldCharType="end"/>
            </w:r>
          </w:hyperlink>
        </w:p>
        <w:p w14:paraId="5D9606DE" w14:textId="10BE080D" w:rsidR="00D53FFB" w:rsidRDefault="00D53FFB">
          <w:r>
            <w:rPr>
              <w:b/>
              <w:bCs/>
            </w:rPr>
            <w:fldChar w:fldCharType="end"/>
          </w:r>
        </w:p>
      </w:sdtContent>
    </w:sdt>
    <w:p w14:paraId="0506938B" w14:textId="1E3C539B" w:rsidR="00D53FFB" w:rsidRDefault="00D53FFB">
      <w:pPr>
        <w:rPr>
          <w:rFonts w:cs="Arial"/>
        </w:rPr>
      </w:pPr>
    </w:p>
    <w:p w14:paraId="0B60330F" w14:textId="77777777" w:rsidR="00D53FFB" w:rsidRDefault="00D53FFB">
      <w:pPr>
        <w:rPr>
          <w:rFonts w:cs="Arial"/>
        </w:rPr>
      </w:pPr>
      <w:r>
        <w:rPr>
          <w:rFonts w:cs="Arial"/>
        </w:rPr>
        <w:br w:type="page"/>
      </w:r>
    </w:p>
    <w:p w14:paraId="3CFBAD83" w14:textId="77777777" w:rsidR="004C4C1F" w:rsidRPr="000F10EC" w:rsidRDefault="004C4C1F">
      <w:pPr>
        <w:rPr>
          <w:rFonts w:cs="Arial"/>
        </w:rPr>
      </w:pPr>
    </w:p>
    <w:bookmarkStart w:id="5" w:name="_Toc93653034" w:displacedByCustomXml="next"/>
    <w:bookmarkStart w:id="6" w:name="_Toc94534466" w:displacedByCustomXml="next"/>
    <w:sdt>
      <w:sdtPr>
        <w:rPr>
          <w:rFonts w:eastAsiaTheme="minorEastAsia"/>
          <w:b w:val="0"/>
          <w:spacing w:val="0"/>
          <w:sz w:val="20"/>
          <w:szCs w:val="20"/>
        </w:rPr>
        <w:alias w:val="MøteSak.SaksTekst"/>
        <w:tag w:val="MøteSak.SaksTekst"/>
        <w:id w:val="1293323973"/>
      </w:sdtPr>
      <w:sdtEndPr>
        <w:rPr>
          <w:rFonts w:eastAsia="Times New Roman"/>
          <w:lang w:val="se-NO"/>
        </w:rPr>
      </w:sdtEndPr>
      <w:sdtContent>
        <w:bookmarkEnd w:id="5" w:displacedByCustomXml="prev"/>
        <w:p w14:paraId="6856ECB9" w14:textId="082BE401" w:rsidR="004855AE" w:rsidRPr="003652E5" w:rsidRDefault="004520F9" w:rsidP="00824BFA">
          <w:pPr>
            <w:pStyle w:val="Overskrift2"/>
            <w:rPr>
              <w:rFonts w:eastAsiaTheme="minorEastAsia"/>
              <w:lang w:val="se-NO"/>
            </w:rPr>
          </w:pPr>
          <w:r w:rsidRPr="003652E5">
            <w:rPr>
              <w:rFonts w:eastAsiaTheme="minorEastAsia"/>
              <w:lang w:val="se-NO"/>
            </w:rPr>
            <w:t>Álgu</w:t>
          </w:r>
          <w:bookmarkEnd w:id="6"/>
        </w:p>
        <w:p w14:paraId="3E8C06D0" w14:textId="268FBB1F" w:rsidR="004520F9" w:rsidRPr="003652E5" w:rsidRDefault="004520F9" w:rsidP="00515E16">
          <w:pPr>
            <w:rPr>
              <w:rFonts w:eastAsiaTheme="minorEastAsia"/>
              <w:sz w:val="22"/>
              <w:szCs w:val="22"/>
              <w:lang w:val="se-NO"/>
            </w:rPr>
          </w:pPr>
          <w:r w:rsidRPr="003652E5">
            <w:rPr>
              <w:rFonts w:eastAsiaTheme="minorEastAsia"/>
              <w:sz w:val="22"/>
              <w:szCs w:val="22"/>
              <w:lang w:val="se-NO"/>
            </w:rPr>
            <w:t xml:space="preserve">Sámedikki dievasčoahkkin meannudii </w:t>
          </w:r>
          <w:r w:rsidR="00863801" w:rsidRPr="003652E5">
            <w:rPr>
              <w:rFonts w:eastAsiaTheme="minorEastAsia"/>
              <w:sz w:val="22"/>
              <w:szCs w:val="22"/>
              <w:lang w:val="se-NO"/>
            </w:rPr>
            <w:t>juovlamánu 2020 «</w:t>
          </w:r>
          <w:proofErr w:type="spellStart"/>
          <w:r w:rsidR="00863801" w:rsidRPr="003652E5">
            <w:rPr>
              <w:rFonts w:eastAsiaTheme="minorEastAsia"/>
              <w:sz w:val="22"/>
              <w:szCs w:val="22"/>
              <w:lang w:val="se-NO"/>
            </w:rPr>
            <w:t>Sábme</w:t>
          </w:r>
          <w:proofErr w:type="spellEnd"/>
          <w:r w:rsidR="00863801" w:rsidRPr="003652E5">
            <w:rPr>
              <w:rFonts w:eastAsiaTheme="minorEastAsia"/>
              <w:sz w:val="22"/>
              <w:szCs w:val="22"/>
              <w:lang w:val="se-NO"/>
            </w:rPr>
            <w:t xml:space="preserve"> jállu» </w:t>
          </w:r>
          <w:r w:rsidR="00376C2B" w:rsidRPr="003652E5">
            <w:rPr>
              <w:rFonts w:eastAsiaTheme="minorEastAsia"/>
              <w:sz w:val="22"/>
              <w:szCs w:val="22"/>
              <w:lang w:val="se-NO"/>
            </w:rPr>
            <w:t xml:space="preserve">- </w:t>
          </w:r>
          <w:r w:rsidR="00863801" w:rsidRPr="003652E5">
            <w:rPr>
              <w:rFonts w:eastAsiaTheme="minorEastAsia"/>
              <w:sz w:val="22"/>
              <w:szCs w:val="22"/>
              <w:lang w:val="se-NO"/>
            </w:rPr>
            <w:t xml:space="preserve">sámediggedieđáhusa dásseárvvu birra mas veahkaválddi eastadeapmi ja vuosttaldeapmi lea okta áŋgiruššansurggiin. Sámedikki bajitdási mihttomearri lea servvodat mas buohkat ellet almmá balu, veahkaválddi ja illastemiid haga. Veahkaválddi eastadeapmi ja vuosttaldeapmi lea dehálaš bargosuorgi Sámediggái. Veahkaváldi lagas </w:t>
          </w:r>
          <w:r w:rsidR="00C15F9D">
            <w:rPr>
              <w:rFonts w:eastAsiaTheme="minorEastAsia"/>
              <w:sz w:val="22"/>
              <w:szCs w:val="22"/>
              <w:lang w:val="se-NO"/>
            </w:rPr>
            <w:t>gaskavuođain</w:t>
          </w:r>
          <w:r w:rsidR="00863801" w:rsidRPr="003652E5">
            <w:rPr>
              <w:rFonts w:eastAsiaTheme="minorEastAsia"/>
              <w:sz w:val="22"/>
              <w:szCs w:val="22"/>
              <w:lang w:val="se-NO"/>
            </w:rPr>
            <w:t xml:space="preserve"> lea duođalaš rihkolašvuohta, ja lea viiddes servodat- ja álbmotdearvvašvuođačuolbma. Dat lea okta dain stuorámus dásseárvohástalusain mas leat duođalaš váikkuhusat gillájeaddjái njuolgga ja sutnje gii eallá veahkaválddiin. Veahkaváldi sámi servvodagain heađušta sámi servvodagaid ovdáneami ja eallinvuogi. Dán oktavuođas šaddá veahkaválddi vuosttaldeapmi Sámedikki bajitdási mihttomearrin.</w:t>
          </w:r>
        </w:p>
        <w:p w14:paraId="676CDE5F" w14:textId="77777777" w:rsidR="00F42D1E" w:rsidRPr="003652E5" w:rsidRDefault="00F42D1E" w:rsidP="00515E16">
          <w:pPr>
            <w:rPr>
              <w:rFonts w:eastAsiaTheme="minorEastAsia"/>
              <w:sz w:val="22"/>
              <w:szCs w:val="22"/>
              <w:lang w:val="se-NO"/>
            </w:rPr>
          </w:pPr>
        </w:p>
        <w:p w14:paraId="73FE912C" w14:textId="5BC9EDDC" w:rsidR="00376C2B" w:rsidRPr="00376C2B" w:rsidRDefault="00376C2B" w:rsidP="00376C2B">
          <w:pPr>
            <w:rPr>
              <w:rFonts w:eastAsiaTheme="minorEastAsia"/>
              <w:sz w:val="22"/>
              <w:szCs w:val="22"/>
              <w:lang w:val="se-NO"/>
            </w:rPr>
          </w:pPr>
          <w:r w:rsidRPr="00376C2B">
            <w:rPr>
              <w:rFonts w:eastAsiaTheme="minorEastAsia"/>
              <w:sz w:val="22"/>
              <w:szCs w:val="22"/>
              <w:lang w:val="se-NO"/>
            </w:rPr>
            <w:t xml:space="preserve">Dutkan lea čájehan ahte sámit, ja erenoamážit sámi nissonat, gillájit eanet veahkaválddi lagas </w:t>
          </w:r>
          <w:r w:rsidR="00C15F9D">
            <w:rPr>
              <w:rFonts w:eastAsiaTheme="minorEastAsia"/>
              <w:sz w:val="22"/>
              <w:szCs w:val="22"/>
              <w:lang w:val="se-NO"/>
            </w:rPr>
            <w:t>gaskavuođain</w:t>
          </w:r>
          <w:r w:rsidRPr="00376C2B">
            <w:rPr>
              <w:rFonts w:eastAsiaTheme="minorEastAsia"/>
              <w:sz w:val="22"/>
              <w:szCs w:val="22"/>
              <w:lang w:val="se-NO"/>
            </w:rPr>
            <w:t xml:space="preserve">, go álbmot muđui. </w:t>
          </w:r>
          <w:proofErr w:type="spellStart"/>
          <w:r w:rsidRPr="00376C2B">
            <w:rPr>
              <w:rFonts w:eastAsiaTheme="minorEastAsia"/>
              <w:sz w:val="22"/>
              <w:szCs w:val="22"/>
              <w:lang w:val="se-NO"/>
            </w:rPr>
            <w:t>Saminor</w:t>
          </w:r>
          <w:proofErr w:type="spellEnd"/>
          <w:r w:rsidRPr="00376C2B">
            <w:rPr>
              <w:rFonts w:eastAsiaTheme="minorEastAsia"/>
              <w:sz w:val="22"/>
              <w:szCs w:val="22"/>
              <w:lang w:val="se-NO"/>
            </w:rPr>
            <w:t xml:space="preserve"> II eallindilleiskkadeami mielde leat 49 % sámi nissoniin vásihan veahkaválddi, ja viđatoassi buot sámi nissoniin leat gillán seksuála illastemiid eallimis. Dá leat duođalaš logut, ja danne ferte veahkaválddi eastadit ja vuosttaldit siskkáldasat sámi servvodagain, muhto vuosttažettiin dat lea nationála ovddasvástádus. </w:t>
          </w:r>
        </w:p>
        <w:p w14:paraId="303E8104" w14:textId="68E8443A" w:rsidR="006849DB" w:rsidRPr="003652E5" w:rsidRDefault="006849DB" w:rsidP="00515E16">
          <w:pPr>
            <w:rPr>
              <w:rFonts w:eastAsiaTheme="minorEastAsia"/>
              <w:sz w:val="22"/>
              <w:szCs w:val="22"/>
              <w:lang w:val="se-NO"/>
            </w:rPr>
          </w:pPr>
        </w:p>
        <w:p w14:paraId="314D7055" w14:textId="0D6D4C28" w:rsidR="00376C2B" w:rsidRPr="003652E5" w:rsidRDefault="00376C2B" w:rsidP="00515E16">
          <w:pPr>
            <w:rPr>
              <w:rFonts w:eastAsiaTheme="minorEastAsia"/>
              <w:sz w:val="22"/>
              <w:szCs w:val="22"/>
              <w:lang w:val="se-NO"/>
            </w:rPr>
          </w:pPr>
          <w:r w:rsidRPr="00376C2B">
            <w:rPr>
              <w:rFonts w:eastAsiaTheme="minorEastAsia"/>
              <w:sz w:val="22"/>
              <w:szCs w:val="22"/>
              <w:lang w:val="se-NO"/>
            </w:rPr>
            <w:t xml:space="preserve">Sojut čájehit ahte go heahtedilit deaividit de dat maiddái mielddisetbuktet eanet veahkaválddi lagas </w:t>
          </w:r>
          <w:r w:rsidR="00C15F9D">
            <w:rPr>
              <w:rFonts w:eastAsiaTheme="minorEastAsia"/>
              <w:sz w:val="22"/>
              <w:szCs w:val="22"/>
              <w:lang w:val="se-NO"/>
            </w:rPr>
            <w:t>gaskavuođain</w:t>
          </w:r>
          <w:r w:rsidRPr="00376C2B">
            <w:rPr>
              <w:rFonts w:eastAsiaTheme="minorEastAsia"/>
              <w:sz w:val="22"/>
              <w:szCs w:val="22"/>
              <w:lang w:val="se-NO"/>
            </w:rPr>
            <w:t>. ON dieđuid mielde leat buotlágan veahkaváldevuogit nissoniid ja mánáid vuostá lassánan</w:t>
          </w:r>
          <w:r w:rsidR="00E44400" w:rsidRPr="003652E5">
            <w:rPr>
              <w:rFonts w:eastAsiaTheme="minorEastAsia"/>
              <w:sz w:val="22"/>
              <w:szCs w:val="22"/>
              <w:lang w:val="se-NO"/>
            </w:rPr>
            <w:t xml:space="preserve"> dan rájes go </w:t>
          </w:r>
          <w:proofErr w:type="spellStart"/>
          <w:r w:rsidR="00E44400" w:rsidRPr="003652E5">
            <w:rPr>
              <w:rFonts w:eastAsiaTheme="minorEastAsia"/>
              <w:sz w:val="22"/>
              <w:szCs w:val="22"/>
              <w:lang w:val="se-NO"/>
            </w:rPr>
            <w:t>koronapandemiija</w:t>
          </w:r>
          <w:proofErr w:type="spellEnd"/>
          <w:r w:rsidR="00E44400" w:rsidRPr="003652E5">
            <w:rPr>
              <w:rFonts w:eastAsiaTheme="minorEastAsia"/>
              <w:sz w:val="22"/>
              <w:szCs w:val="22"/>
              <w:lang w:val="se-NO"/>
            </w:rPr>
            <w:t xml:space="preserve"> bođii</w:t>
          </w:r>
          <w:r w:rsidRPr="00376C2B">
            <w:rPr>
              <w:rFonts w:eastAsiaTheme="minorEastAsia"/>
              <w:sz w:val="22"/>
              <w:szCs w:val="22"/>
              <w:lang w:val="se-NO"/>
            </w:rPr>
            <w:t xml:space="preserve">, ja erenoamážit veahkaváldi lagas </w:t>
          </w:r>
          <w:r w:rsidR="00C8351D">
            <w:rPr>
              <w:rFonts w:eastAsiaTheme="minorEastAsia"/>
              <w:sz w:val="22"/>
              <w:szCs w:val="22"/>
              <w:lang w:val="se-NO"/>
            </w:rPr>
            <w:t>gaskavuođain</w:t>
          </w:r>
          <w:r w:rsidRPr="00376C2B">
            <w:rPr>
              <w:rFonts w:eastAsiaTheme="minorEastAsia"/>
              <w:sz w:val="22"/>
              <w:szCs w:val="22"/>
              <w:lang w:val="se-NO"/>
            </w:rPr>
            <w:t xml:space="preserve">. Pandemiija lea oainnusmahttán dárbbu nannet gearggusvuođa veahkaválddi ja illastemiid vuostá heahtediliin. Ođđa dutkan mii 2021 loahpageahčen biddjojuvvui ovdan duođašta ahte pandemiija sáhttá leat mielddisbuktán eanet veahkaválddi lagas </w:t>
          </w:r>
          <w:r w:rsidR="00C8351D">
            <w:rPr>
              <w:rFonts w:eastAsiaTheme="minorEastAsia"/>
              <w:sz w:val="22"/>
              <w:szCs w:val="22"/>
              <w:lang w:val="se-NO"/>
            </w:rPr>
            <w:t>gaskavuođain</w:t>
          </w:r>
          <w:r w:rsidRPr="00376C2B">
            <w:rPr>
              <w:rFonts w:eastAsiaTheme="minorEastAsia"/>
              <w:sz w:val="22"/>
              <w:szCs w:val="22"/>
              <w:lang w:val="se-NO"/>
            </w:rPr>
            <w:t>. Áigodagas njukčamánus 2020 juovlamánnui 2020 lassánii beallalašveahkaváldimiid váidima lohku badjel 50 proseanttain ovdalačča ektui.</w:t>
          </w:r>
          <w:r w:rsidRPr="00376C2B">
            <w:rPr>
              <w:rFonts w:eastAsiaTheme="minorEastAsia"/>
              <w:sz w:val="22"/>
              <w:szCs w:val="22"/>
              <w:vertAlign w:val="superscript"/>
              <w:lang w:val="se-NO"/>
            </w:rPr>
            <w:footnoteReference w:id="1"/>
          </w:r>
          <w:r w:rsidRPr="00376C2B">
            <w:rPr>
              <w:rFonts w:eastAsiaTheme="minorEastAsia"/>
              <w:sz w:val="22"/>
              <w:szCs w:val="22"/>
              <w:lang w:val="se-NO"/>
            </w:rPr>
            <w:t xml:space="preserve"> Eai gávdno logut mat muitalit gávdnoštumi birra sámi servvodagain.</w:t>
          </w:r>
        </w:p>
        <w:p w14:paraId="30338433" w14:textId="4999D193" w:rsidR="00484CF4" w:rsidRPr="003652E5" w:rsidRDefault="003652E5" w:rsidP="00515E16">
          <w:pPr>
            <w:rPr>
              <w:rFonts w:eastAsiaTheme="minorEastAsia"/>
              <w:sz w:val="22"/>
              <w:szCs w:val="22"/>
              <w:lang w:val="se-NO"/>
            </w:rPr>
          </w:pPr>
          <w:r w:rsidRPr="003652E5">
            <w:rPr>
              <w:rFonts w:eastAsiaTheme="minorEastAsia"/>
              <w:sz w:val="22"/>
              <w:szCs w:val="22"/>
              <w:lang w:val="se-NO"/>
            </w:rPr>
            <w:br/>
            <w:t xml:space="preserve">Veahkaváldi ja illasteapmi, dáhpáhuvaš dál pandemiija áiggi dahje ii, </w:t>
          </w:r>
          <w:r>
            <w:rPr>
              <w:rFonts w:eastAsiaTheme="minorEastAsia"/>
              <w:sz w:val="22"/>
              <w:szCs w:val="22"/>
              <w:lang w:val="se-NO"/>
            </w:rPr>
            <w:t xml:space="preserve">lea </w:t>
          </w:r>
          <w:r w:rsidRPr="003652E5">
            <w:rPr>
              <w:rFonts w:eastAsiaTheme="minorEastAsia"/>
              <w:sz w:val="22"/>
              <w:szCs w:val="22"/>
              <w:lang w:val="se-NO"/>
            </w:rPr>
            <w:t>olmmošvuoigatvuođalaš čuolbma.</w:t>
          </w:r>
          <w:r>
            <w:rPr>
              <w:rFonts w:eastAsiaTheme="minorEastAsia"/>
              <w:sz w:val="22"/>
              <w:szCs w:val="22"/>
              <w:lang w:val="se-NO"/>
            </w:rPr>
            <w:t xml:space="preserve"> Stáhtas lea olmmošvuoigatvuođalaš geatnegasvuohta eastadit, hehttet ja vuosttaldit veahkaválddi ja illastemiid. </w:t>
          </w:r>
          <w:r w:rsidR="00F45C24">
            <w:rPr>
              <w:rFonts w:eastAsiaTheme="minorEastAsia"/>
              <w:sz w:val="22"/>
              <w:szCs w:val="22"/>
              <w:lang w:val="se-NO"/>
            </w:rPr>
            <w:t xml:space="preserve">Veahkaválddi ja illastemiid eastadeapmi ja vuosttaldeapmi dahkkojuvvo jotkkolaččat. </w:t>
          </w:r>
          <w:r>
            <w:rPr>
              <w:rFonts w:eastAsiaTheme="minorEastAsia"/>
              <w:sz w:val="22"/>
              <w:szCs w:val="22"/>
              <w:lang w:val="se-NO"/>
            </w:rPr>
            <w:t xml:space="preserve"> </w:t>
          </w:r>
        </w:p>
        <w:p w14:paraId="09749F46" w14:textId="5A0EEE6F" w:rsidR="007F33A8" w:rsidRPr="003652E5" w:rsidRDefault="007F33A8" w:rsidP="00515E16">
          <w:pPr>
            <w:rPr>
              <w:rFonts w:eastAsiaTheme="minorEastAsia"/>
              <w:sz w:val="22"/>
              <w:szCs w:val="22"/>
              <w:lang w:val="se-NO"/>
            </w:rPr>
          </w:pPr>
        </w:p>
        <w:p w14:paraId="39506C51" w14:textId="3BA39DC3" w:rsidR="00E84690" w:rsidRPr="009E1E1F" w:rsidRDefault="00B1776F" w:rsidP="00515E16">
          <w:pPr>
            <w:rPr>
              <w:rFonts w:eastAsiaTheme="minorEastAsia"/>
              <w:sz w:val="22"/>
              <w:szCs w:val="22"/>
              <w:lang w:val="se-NO"/>
            </w:rPr>
          </w:pPr>
          <w:r>
            <w:rPr>
              <w:rFonts w:eastAsiaTheme="minorEastAsia"/>
              <w:sz w:val="22"/>
              <w:szCs w:val="22"/>
              <w:lang w:val="se-NO"/>
            </w:rPr>
            <w:t>Sámediggi vulggii oasehasveahkkin guovtti veahkaváldegillájeaddjái, geat ozaiga buhtadusa suohkani</w:t>
          </w:r>
          <w:r w:rsidR="0041001D">
            <w:rPr>
              <w:rFonts w:eastAsiaTheme="minorEastAsia"/>
              <w:sz w:val="22"/>
              <w:szCs w:val="22"/>
              <w:lang w:val="se-NO"/>
            </w:rPr>
            <w:t>s váilevaš čuovvuleami ja seaguheami geažil go leigga mánát.</w:t>
          </w:r>
          <w:r>
            <w:rPr>
              <w:rFonts w:eastAsiaTheme="minorEastAsia"/>
              <w:sz w:val="22"/>
              <w:szCs w:val="22"/>
              <w:lang w:val="se-NO"/>
            </w:rPr>
            <w:t xml:space="preserve"> Alimusriekti mearridii jagi 2020 ahte Sámediggi beassá julggaštit oasehasveahki dán </w:t>
          </w:r>
          <w:r w:rsidRPr="00C8351D">
            <w:rPr>
              <w:rFonts w:eastAsiaTheme="minorEastAsia"/>
              <w:sz w:val="22"/>
              <w:szCs w:val="22"/>
              <w:lang w:val="se-NO"/>
            </w:rPr>
            <w:t xml:space="preserve">áššis. Suohkan ja veahkaváldegillájeaddjit </w:t>
          </w:r>
          <w:r w:rsidR="00897491" w:rsidRPr="00C8351D">
            <w:rPr>
              <w:rFonts w:eastAsiaTheme="minorEastAsia"/>
              <w:sz w:val="22"/>
              <w:szCs w:val="22"/>
              <w:lang w:val="se-NO"/>
            </w:rPr>
            <w:t xml:space="preserve">soabadedje </w:t>
          </w:r>
          <w:r w:rsidR="00CB5FB6" w:rsidRPr="00C8351D">
            <w:rPr>
              <w:rFonts w:eastAsiaTheme="minorEastAsia"/>
              <w:sz w:val="22"/>
              <w:szCs w:val="22"/>
              <w:lang w:val="se-NO"/>
            </w:rPr>
            <w:t>ovdal go</w:t>
          </w:r>
          <w:r w:rsidR="003E65B5" w:rsidRPr="00C8351D">
            <w:rPr>
              <w:rFonts w:eastAsiaTheme="minorEastAsia"/>
              <w:sz w:val="22"/>
              <w:szCs w:val="22"/>
              <w:lang w:val="se-NO"/>
            </w:rPr>
            <w:t xml:space="preserve"> ášši joavddai Lágamánneriektái guoddalanmeannudeapmái.</w:t>
          </w:r>
          <w:r w:rsidR="00C15F9D">
            <w:rPr>
              <w:rFonts w:eastAsiaTheme="minorEastAsia"/>
              <w:sz w:val="22"/>
              <w:szCs w:val="22"/>
              <w:lang w:val="se-NO"/>
            </w:rPr>
            <w:t xml:space="preserve"> </w:t>
          </w:r>
        </w:p>
        <w:p w14:paraId="66F8AB1F" w14:textId="6CC9C510" w:rsidR="00F86F20" w:rsidRPr="003652E5" w:rsidRDefault="00F86F20" w:rsidP="00515E16">
          <w:pPr>
            <w:rPr>
              <w:rFonts w:eastAsiaTheme="minorEastAsia"/>
              <w:sz w:val="22"/>
              <w:szCs w:val="22"/>
              <w:lang w:val="se-NO"/>
            </w:rPr>
          </w:pPr>
        </w:p>
        <w:p w14:paraId="4F73C7E6" w14:textId="5FD9DBF8" w:rsidR="003E65B5" w:rsidRPr="003652E5" w:rsidRDefault="003E65B5" w:rsidP="00515E16">
          <w:pPr>
            <w:rPr>
              <w:rFonts w:eastAsiaTheme="minorEastAsia"/>
              <w:sz w:val="22"/>
              <w:szCs w:val="22"/>
              <w:lang w:val="se-NO"/>
            </w:rPr>
          </w:pPr>
          <w:r>
            <w:rPr>
              <w:rFonts w:eastAsiaTheme="minorEastAsia"/>
              <w:sz w:val="22"/>
              <w:szCs w:val="22"/>
              <w:lang w:val="se-NO"/>
            </w:rPr>
            <w:t xml:space="preserve">Dát čilgehus galgá addit </w:t>
          </w:r>
          <w:r w:rsidR="009E1E1F">
            <w:rPr>
              <w:rFonts w:eastAsiaTheme="minorEastAsia"/>
              <w:sz w:val="22"/>
              <w:szCs w:val="22"/>
              <w:lang w:val="se-NO"/>
            </w:rPr>
            <w:t>bajilgova</w:t>
          </w:r>
          <w:r>
            <w:rPr>
              <w:rFonts w:eastAsiaTheme="minorEastAsia"/>
              <w:sz w:val="22"/>
              <w:szCs w:val="22"/>
              <w:lang w:val="se-NO"/>
            </w:rPr>
            <w:t xml:space="preserve"> veahkaválddi ja illastemiid eastadanbarggu stáhtusis, ja nationála doaibmaplána doaibmabijuin veahkaválddi ja illastemiid eastadeami ja vuosttaldeami buorideami várás sámi servvodagain.</w:t>
          </w:r>
        </w:p>
        <w:p w14:paraId="0EFA8FD6" w14:textId="77777777" w:rsidR="00484CF4" w:rsidRPr="003652E5" w:rsidRDefault="00484CF4" w:rsidP="00515E16">
          <w:pPr>
            <w:rPr>
              <w:rFonts w:eastAsiaTheme="minorEastAsia"/>
              <w:sz w:val="22"/>
              <w:szCs w:val="22"/>
              <w:lang w:val="se-NO"/>
            </w:rPr>
          </w:pPr>
        </w:p>
        <w:p w14:paraId="0DA2F766" w14:textId="64C9A774" w:rsidR="00D53FFB" w:rsidRPr="003652E5" w:rsidRDefault="003E65B5" w:rsidP="00D53FFB">
          <w:pPr>
            <w:pStyle w:val="Overskrift2"/>
            <w:rPr>
              <w:rFonts w:eastAsiaTheme="minorEastAsia"/>
              <w:lang w:val="se-NO"/>
            </w:rPr>
          </w:pPr>
          <w:bookmarkStart w:id="7" w:name="_Toc94534467"/>
          <w:r>
            <w:rPr>
              <w:rFonts w:eastAsiaTheme="minorEastAsia"/>
              <w:lang w:val="se-NO"/>
            </w:rPr>
            <w:t>Veahkaválddehisvuođa čađaheapmi</w:t>
          </w:r>
          <w:bookmarkEnd w:id="7"/>
        </w:p>
        <w:p w14:paraId="0A4CAB4A" w14:textId="77777777" w:rsidR="004B5D48" w:rsidRPr="003652E5" w:rsidRDefault="004B5D48" w:rsidP="004B5D48">
          <w:pPr>
            <w:rPr>
              <w:rFonts w:eastAsiaTheme="minorEastAsia"/>
              <w:sz w:val="22"/>
              <w:szCs w:val="22"/>
              <w:lang w:val="se-NO"/>
            </w:rPr>
          </w:pPr>
        </w:p>
        <w:p w14:paraId="408EF170" w14:textId="31475AE0" w:rsidR="00F86F20" w:rsidRPr="003652E5" w:rsidRDefault="003E65B5" w:rsidP="00F86F20">
          <w:pPr>
            <w:rPr>
              <w:rFonts w:eastAsiaTheme="minorEastAsia"/>
              <w:sz w:val="22"/>
              <w:szCs w:val="22"/>
              <w:lang w:val="se-NO"/>
            </w:rPr>
          </w:pPr>
          <w:r>
            <w:rPr>
              <w:rFonts w:eastAsiaTheme="minorEastAsia"/>
              <w:sz w:val="22"/>
              <w:szCs w:val="22"/>
              <w:lang w:val="se-NO"/>
            </w:rPr>
            <w:t>Borgemánu 2021 almmuh</w:t>
          </w:r>
          <w:r w:rsidR="00CA755F">
            <w:rPr>
              <w:rFonts w:eastAsiaTheme="minorEastAsia"/>
              <w:sz w:val="22"/>
              <w:szCs w:val="22"/>
              <w:lang w:val="se-NO"/>
            </w:rPr>
            <w:t xml:space="preserve">uvvui ráđđehusa doaibmaplána </w:t>
          </w:r>
          <w:r w:rsidR="00CA755F" w:rsidRPr="00CA755F">
            <w:rPr>
              <w:rFonts w:eastAsiaTheme="minorEastAsia"/>
              <w:sz w:val="22"/>
              <w:szCs w:val="22"/>
              <w:lang w:val="se-NO"/>
            </w:rPr>
            <w:t>«</w:t>
          </w:r>
          <w:r w:rsidR="00CA755F">
            <w:rPr>
              <w:rFonts w:eastAsiaTheme="minorEastAsia"/>
              <w:sz w:val="22"/>
              <w:szCs w:val="22"/>
              <w:lang w:val="se-NO"/>
            </w:rPr>
            <w:t>Veahkaválddehisvuođa čađaheapmi</w:t>
          </w:r>
          <w:r w:rsidR="00CA755F" w:rsidRPr="00CA755F">
            <w:rPr>
              <w:rFonts w:eastAsiaTheme="minorEastAsia"/>
              <w:sz w:val="22"/>
              <w:szCs w:val="22"/>
              <w:lang w:val="se-NO"/>
            </w:rPr>
            <w:t>»</w:t>
          </w:r>
          <w:r w:rsidR="00CA755F">
            <w:rPr>
              <w:rFonts w:eastAsiaTheme="minorEastAsia"/>
              <w:sz w:val="22"/>
              <w:szCs w:val="22"/>
              <w:lang w:val="se-NO"/>
            </w:rPr>
            <w:t xml:space="preserve"> veahkaválddi eastadeami ja vuosttaldeami várás lagas </w:t>
          </w:r>
          <w:r w:rsidR="00C8351D">
            <w:rPr>
              <w:rFonts w:eastAsiaTheme="minorEastAsia"/>
              <w:sz w:val="22"/>
              <w:szCs w:val="22"/>
              <w:lang w:val="se-NO"/>
            </w:rPr>
            <w:t>gaska</w:t>
          </w:r>
          <w:r w:rsidR="00CA755F">
            <w:rPr>
              <w:rFonts w:eastAsiaTheme="minorEastAsia"/>
              <w:sz w:val="22"/>
              <w:szCs w:val="22"/>
              <w:lang w:val="se-NO"/>
            </w:rPr>
            <w:t xml:space="preserve">vuođain 2021-2024. Doaibmaplána ulbmil lea sihkkarastit buriid eastadeaddji doaibmabijuid ja </w:t>
          </w:r>
          <w:r w:rsidR="00CA755F">
            <w:rPr>
              <w:rFonts w:eastAsiaTheme="minorEastAsia"/>
              <w:sz w:val="22"/>
              <w:szCs w:val="22"/>
              <w:lang w:val="se-NO"/>
            </w:rPr>
            <w:lastRenderedPageBreak/>
            <w:t>dásseárvosaš veahkkebálvalusaid buohkaide geat gillájit veahkaválddi ja illastemiid, beroškeahttá gii olmmoš lea ja gos olmmoš orru.</w:t>
          </w:r>
        </w:p>
        <w:p w14:paraId="5EDD44F6" w14:textId="77777777" w:rsidR="00F86F20" w:rsidRPr="003652E5" w:rsidRDefault="00F86F20" w:rsidP="00F86F20">
          <w:pPr>
            <w:rPr>
              <w:rFonts w:eastAsiaTheme="minorEastAsia"/>
              <w:sz w:val="22"/>
              <w:szCs w:val="22"/>
              <w:lang w:val="se-NO"/>
            </w:rPr>
          </w:pPr>
        </w:p>
        <w:p w14:paraId="636B3B06" w14:textId="63647018" w:rsidR="00CA755F" w:rsidRPr="003652E5" w:rsidRDefault="00CA755F" w:rsidP="005401D0">
          <w:pPr>
            <w:rPr>
              <w:rFonts w:eastAsiaTheme="minorEastAsia"/>
              <w:sz w:val="22"/>
              <w:szCs w:val="22"/>
              <w:lang w:val="se-NO"/>
            </w:rPr>
          </w:pPr>
          <w:r w:rsidRPr="00CA755F">
            <w:rPr>
              <w:rFonts w:eastAsiaTheme="minorEastAsia"/>
              <w:sz w:val="22"/>
              <w:szCs w:val="22"/>
              <w:lang w:val="se-NO"/>
            </w:rPr>
            <w:t xml:space="preserve">Vuosttaš geardde lea nationála doaibmaplánas veahkaválddi vuostá lagas </w:t>
          </w:r>
          <w:r w:rsidR="00C8351D">
            <w:rPr>
              <w:rFonts w:eastAsiaTheme="minorEastAsia"/>
              <w:sz w:val="22"/>
              <w:szCs w:val="22"/>
              <w:lang w:val="se-NO"/>
            </w:rPr>
            <w:t>gaska</w:t>
          </w:r>
          <w:r w:rsidRPr="00CA755F">
            <w:rPr>
              <w:rFonts w:eastAsiaTheme="minorEastAsia"/>
              <w:sz w:val="22"/>
              <w:szCs w:val="22"/>
              <w:lang w:val="se-NO"/>
            </w:rPr>
            <w:t>vuođain sierra áŋgiruššansuorgi veahkaválddi ja illastemiid birra sámi servvodagain. Dát lea dohkkeheapmi das ahte veahkaválddi vuosttaldeapmi ja eastadeapmi sámi servvodagain ii leat dušše sámi servvodagaid siskkáldas ovddasvástádus, muhto nationála ovddasvástádus. Doaibmaplána sámi oasis leat 20 doaibmabiju</w:t>
          </w:r>
          <w:r>
            <w:rPr>
              <w:rFonts w:eastAsiaTheme="minorEastAsia"/>
              <w:sz w:val="22"/>
              <w:szCs w:val="22"/>
              <w:lang w:val="se-NO"/>
            </w:rPr>
            <w:t xml:space="preserve"> dan várás</w:t>
          </w:r>
          <w:r w:rsidRPr="00CA755F">
            <w:rPr>
              <w:rFonts w:eastAsiaTheme="minorEastAsia"/>
              <w:sz w:val="22"/>
              <w:szCs w:val="22"/>
              <w:lang w:val="se-NO"/>
            </w:rPr>
            <w:t xml:space="preserve"> movt veahkaválddi ja illastemiid sáhttá buorebut eastadit ja vuosttaldit sámi servvodagain. Doaibmaplána lea jorgaluvvon davvisámegillii.</w:t>
          </w:r>
        </w:p>
        <w:p w14:paraId="19E59415" w14:textId="77777777" w:rsidR="005401D0" w:rsidRPr="003652E5" w:rsidRDefault="005401D0" w:rsidP="005401D0">
          <w:pPr>
            <w:rPr>
              <w:rFonts w:eastAsiaTheme="minorEastAsia"/>
              <w:sz w:val="22"/>
              <w:szCs w:val="22"/>
              <w:lang w:val="se-NO"/>
            </w:rPr>
          </w:pPr>
        </w:p>
        <w:p w14:paraId="5EA770D8" w14:textId="3F2C4539" w:rsidR="000309AF" w:rsidRDefault="0091476E" w:rsidP="004B5D48">
          <w:pPr>
            <w:rPr>
              <w:rFonts w:eastAsiaTheme="minorEastAsia"/>
              <w:sz w:val="22"/>
              <w:szCs w:val="22"/>
              <w:lang w:val="se-NO"/>
            </w:rPr>
          </w:pPr>
          <w:r>
            <w:rPr>
              <w:rFonts w:eastAsiaTheme="minorEastAsia"/>
              <w:sz w:val="22"/>
              <w:szCs w:val="22"/>
              <w:lang w:val="se-NO"/>
            </w:rPr>
            <w:t>Dárbu lea, ja lea leamaš, nannet áŋgiruššama sihkkarastin dihte dásseárvosaš fálaldaga sámi álbmogii. Sámediggi ja sámi organisašuvnnat leat maŋimus jagiid</w:t>
          </w:r>
          <w:r w:rsidR="003B0AF2">
            <w:rPr>
              <w:rFonts w:eastAsiaTheme="minorEastAsia"/>
              <w:sz w:val="22"/>
              <w:szCs w:val="22"/>
              <w:lang w:val="se-NO"/>
            </w:rPr>
            <w:t xml:space="preserve"> </w:t>
          </w:r>
          <w:r>
            <w:rPr>
              <w:rFonts w:eastAsiaTheme="minorEastAsia"/>
              <w:sz w:val="22"/>
              <w:szCs w:val="22"/>
              <w:lang w:val="se-NO"/>
            </w:rPr>
            <w:t xml:space="preserve">bidjan áššelistui fáttáid nu go veahkaválddi lagas </w:t>
          </w:r>
          <w:proofErr w:type="spellStart"/>
          <w:r>
            <w:rPr>
              <w:rFonts w:eastAsiaTheme="minorEastAsia"/>
              <w:sz w:val="22"/>
              <w:szCs w:val="22"/>
              <w:lang w:val="se-NO"/>
            </w:rPr>
            <w:t>vuođain</w:t>
          </w:r>
          <w:proofErr w:type="spellEnd"/>
          <w:r>
            <w:rPr>
              <w:rFonts w:eastAsiaTheme="minorEastAsia"/>
              <w:sz w:val="22"/>
              <w:szCs w:val="22"/>
              <w:lang w:val="se-NO"/>
            </w:rPr>
            <w:t xml:space="preserve"> ja seksuála illastemiid. Sámi servvodat lea jearahan doaibmaplána mas leat doaibmabijut sámi álbmoga várás, ja máŋga ON-lávdegotti leat lokten ovdan dárbbu konkrehta doaibmabijuide. Erenoamážit maŋŋel go Divttasvuona áššiid viidodat</w:t>
          </w:r>
          <w:r w:rsidR="00E84A72">
            <w:rPr>
              <w:rFonts w:eastAsiaTheme="minorEastAsia"/>
              <w:sz w:val="22"/>
              <w:szCs w:val="22"/>
              <w:lang w:val="se-NO"/>
            </w:rPr>
            <w:t>/hivvodat</w:t>
          </w:r>
          <w:r>
            <w:rPr>
              <w:rFonts w:eastAsiaTheme="minorEastAsia"/>
              <w:sz w:val="22"/>
              <w:szCs w:val="22"/>
              <w:lang w:val="se-NO"/>
            </w:rPr>
            <w:t xml:space="preserve"> almmustuvvui, de lea čájehuvvon ahte vaikke duostilis ovttaskasolbmot muitalit</w:t>
          </w:r>
          <w:r w:rsidR="001F48E8">
            <w:rPr>
              <w:rFonts w:eastAsiaTheme="minorEastAsia"/>
              <w:sz w:val="22"/>
              <w:szCs w:val="22"/>
              <w:lang w:val="se-NO"/>
            </w:rPr>
            <w:t xml:space="preserve"> vearredaguid birra maid leat gillán</w:t>
          </w:r>
          <w:r w:rsidR="00FF4111">
            <w:rPr>
              <w:rFonts w:eastAsiaTheme="minorEastAsia"/>
              <w:sz w:val="22"/>
              <w:szCs w:val="22"/>
              <w:lang w:val="se-NO"/>
            </w:rPr>
            <w:t xml:space="preserve"> ja</w:t>
          </w:r>
          <w:r w:rsidR="001F48E8">
            <w:rPr>
              <w:rFonts w:eastAsiaTheme="minorEastAsia"/>
              <w:sz w:val="22"/>
              <w:szCs w:val="22"/>
              <w:lang w:val="se-NO"/>
            </w:rPr>
            <w:t xml:space="preserve"> loktejit</w:t>
          </w:r>
          <w:r w:rsidR="00FF4111">
            <w:rPr>
              <w:rFonts w:eastAsiaTheme="minorEastAsia"/>
              <w:sz w:val="22"/>
              <w:szCs w:val="22"/>
              <w:lang w:val="se-NO"/>
            </w:rPr>
            <w:t xml:space="preserve"> almmolašvuhtii</w:t>
          </w:r>
          <w:r>
            <w:rPr>
              <w:rFonts w:eastAsiaTheme="minorEastAsia"/>
              <w:sz w:val="22"/>
              <w:szCs w:val="22"/>
              <w:lang w:val="se-NO"/>
            </w:rPr>
            <w:t xml:space="preserve"> daid,</w:t>
          </w:r>
          <w:r w:rsidR="000309AF">
            <w:rPr>
              <w:rFonts w:eastAsiaTheme="minorEastAsia"/>
              <w:sz w:val="22"/>
              <w:szCs w:val="22"/>
              <w:lang w:val="se-NO"/>
            </w:rPr>
            <w:t xml:space="preserve"> de ferte servvodat ollislaččat bargat ovttas dan ovdii ahte botket jávohisvuođa ja vuosttaldit veahkaválddi.</w:t>
          </w:r>
        </w:p>
        <w:p w14:paraId="358A7FDF" w14:textId="77777777" w:rsidR="00135325" w:rsidRPr="003652E5" w:rsidRDefault="00135325" w:rsidP="004B5D48">
          <w:pPr>
            <w:rPr>
              <w:rFonts w:eastAsiaTheme="minorEastAsia"/>
              <w:sz w:val="22"/>
              <w:szCs w:val="22"/>
              <w:lang w:val="se-NO"/>
            </w:rPr>
          </w:pPr>
        </w:p>
        <w:p w14:paraId="1D87D0A7" w14:textId="26C8E118" w:rsidR="00A76957" w:rsidRPr="003652E5" w:rsidRDefault="00CD639A" w:rsidP="004B5D48">
          <w:pPr>
            <w:rPr>
              <w:rFonts w:eastAsiaTheme="minorEastAsia"/>
              <w:sz w:val="22"/>
              <w:szCs w:val="22"/>
              <w:lang w:val="se-NO"/>
            </w:rPr>
          </w:pPr>
          <w:r>
            <w:rPr>
              <w:rFonts w:eastAsiaTheme="minorEastAsia"/>
              <w:sz w:val="22"/>
              <w:szCs w:val="22"/>
              <w:lang w:val="se-NO"/>
            </w:rPr>
            <w:t xml:space="preserve">Eurohpáráđi konvenšuvnna veahkaválddi eastadeami ja vuosttaldeami birra nissoniid vuostá ja veahkaválddi vuostá lagas </w:t>
          </w:r>
          <w:r w:rsidR="00364206">
            <w:rPr>
              <w:rFonts w:eastAsiaTheme="minorEastAsia"/>
              <w:sz w:val="22"/>
              <w:szCs w:val="22"/>
              <w:lang w:val="se-NO"/>
            </w:rPr>
            <w:t>gaska</w:t>
          </w:r>
          <w:r>
            <w:rPr>
              <w:rFonts w:eastAsiaTheme="minorEastAsia"/>
              <w:sz w:val="22"/>
              <w:szCs w:val="22"/>
              <w:lang w:val="se-NO"/>
            </w:rPr>
            <w:t>vuođain (</w:t>
          </w:r>
          <w:proofErr w:type="spellStart"/>
          <w:r>
            <w:rPr>
              <w:rFonts w:eastAsiaTheme="minorEastAsia"/>
              <w:sz w:val="22"/>
              <w:szCs w:val="22"/>
              <w:lang w:val="se-NO"/>
            </w:rPr>
            <w:t>Istanbulkonvenšuvdna</w:t>
          </w:r>
          <w:proofErr w:type="spellEnd"/>
          <w:r>
            <w:rPr>
              <w:rFonts w:eastAsiaTheme="minorEastAsia"/>
              <w:sz w:val="22"/>
              <w:szCs w:val="22"/>
              <w:lang w:val="se-NO"/>
            </w:rPr>
            <w:t>)</w:t>
          </w:r>
          <w:r w:rsidR="00F66BBA">
            <w:rPr>
              <w:rFonts w:eastAsiaTheme="minorEastAsia"/>
              <w:sz w:val="22"/>
              <w:szCs w:val="22"/>
              <w:lang w:val="se-NO"/>
            </w:rPr>
            <w:t xml:space="preserve"> gozihanorgána, </w:t>
          </w:r>
          <w:proofErr w:type="spellStart"/>
          <w:r w:rsidR="00F66BBA">
            <w:rPr>
              <w:rFonts w:eastAsiaTheme="minorEastAsia"/>
              <w:sz w:val="22"/>
              <w:szCs w:val="22"/>
              <w:lang w:val="se-NO"/>
            </w:rPr>
            <w:t>GREVIO</w:t>
          </w:r>
          <w:proofErr w:type="spellEnd"/>
          <w:r w:rsidR="00F66BBA">
            <w:rPr>
              <w:rFonts w:eastAsiaTheme="minorEastAsia"/>
              <w:sz w:val="22"/>
              <w:szCs w:val="22"/>
              <w:lang w:val="se-NO"/>
            </w:rPr>
            <w:t>, finai Norggas skábmamánu 2021 loahpageahčen ja sii atne de</w:t>
          </w:r>
          <w:r w:rsidR="00C8351D">
            <w:rPr>
              <w:rFonts w:eastAsiaTheme="minorEastAsia"/>
              <w:sz w:val="22"/>
              <w:szCs w:val="22"/>
              <w:lang w:val="se-NO"/>
            </w:rPr>
            <w:t>há</w:t>
          </w:r>
          <w:r w:rsidR="00F66BBA">
            <w:rPr>
              <w:rFonts w:eastAsiaTheme="minorEastAsia"/>
              <w:sz w:val="22"/>
              <w:szCs w:val="22"/>
              <w:lang w:val="se-NO"/>
            </w:rPr>
            <w:t xml:space="preserve">lažžan dan movt veahkaválddi galgá vuosttaldit sámi servvodagain. </w:t>
          </w:r>
          <w:r w:rsidR="00A76957">
            <w:rPr>
              <w:rFonts w:eastAsiaTheme="minorEastAsia"/>
              <w:sz w:val="22"/>
              <w:szCs w:val="22"/>
              <w:lang w:val="se-NO"/>
            </w:rPr>
            <w:t xml:space="preserve">Sámediggi lea čoahkkinastán, ja addán </w:t>
          </w:r>
          <w:r w:rsidR="00D8352B">
            <w:rPr>
              <w:rFonts w:eastAsiaTheme="minorEastAsia"/>
              <w:sz w:val="22"/>
              <w:szCs w:val="22"/>
              <w:lang w:val="se-NO"/>
            </w:rPr>
            <w:t xml:space="preserve">cealkámuša </w:t>
          </w:r>
          <w:proofErr w:type="spellStart"/>
          <w:r w:rsidR="00D8352B">
            <w:rPr>
              <w:rFonts w:eastAsiaTheme="minorEastAsia"/>
              <w:sz w:val="22"/>
              <w:szCs w:val="22"/>
              <w:lang w:val="se-NO"/>
            </w:rPr>
            <w:t>GREVIOi</w:t>
          </w:r>
          <w:proofErr w:type="spellEnd"/>
          <w:r w:rsidR="00D8352B">
            <w:rPr>
              <w:rFonts w:eastAsiaTheme="minorEastAsia"/>
              <w:sz w:val="22"/>
              <w:szCs w:val="22"/>
              <w:lang w:val="se-NO"/>
            </w:rPr>
            <w:t xml:space="preserve">. </w:t>
          </w:r>
          <w:r w:rsidR="00A76957">
            <w:rPr>
              <w:rFonts w:eastAsiaTheme="minorEastAsia"/>
              <w:sz w:val="22"/>
              <w:szCs w:val="22"/>
              <w:lang w:val="se-NO"/>
            </w:rPr>
            <w:t>Orgána geige raportta</w:t>
          </w:r>
          <w:r w:rsidR="00D8352B">
            <w:rPr>
              <w:rFonts w:eastAsiaTheme="minorEastAsia"/>
              <w:sz w:val="22"/>
              <w:szCs w:val="22"/>
              <w:lang w:val="se-NO"/>
            </w:rPr>
            <w:t>s</w:t>
          </w:r>
          <w:r w:rsidR="00A76957">
            <w:rPr>
              <w:rFonts w:eastAsiaTheme="minorEastAsia"/>
              <w:sz w:val="22"/>
              <w:szCs w:val="22"/>
              <w:lang w:val="se-NO"/>
            </w:rPr>
            <w:t xml:space="preserve"> 2022 čavčča.</w:t>
          </w:r>
        </w:p>
        <w:p w14:paraId="3EBC50A6" w14:textId="77777777" w:rsidR="004B5D48" w:rsidRPr="003652E5" w:rsidRDefault="004B5D48" w:rsidP="004B5D48">
          <w:pPr>
            <w:rPr>
              <w:rFonts w:eastAsiaTheme="minorEastAsia"/>
              <w:sz w:val="22"/>
              <w:szCs w:val="22"/>
              <w:lang w:val="se-NO"/>
            </w:rPr>
          </w:pPr>
        </w:p>
        <w:p w14:paraId="78DFF79E" w14:textId="146AE204" w:rsidR="00D8352B" w:rsidRPr="00D8352B" w:rsidRDefault="00D8352B" w:rsidP="004B5D48">
          <w:pPr>
            <w:rPr>
              <w:rFonts w:eastAsiaTheme="minorEastAsia"/>
              <w:sz w:val="22"/>
              <w:szCs w:val="22"/>
              <w:lang w:val="se-NO"/>
            </w:rPr>
          </w:pPr>
          <w:r>
            <w:rPr>
              <w:rFonts w:eastAsiaTheme="minorEastAsia"/>
              <w:sz w:val="22"/>
              <w:szCs w:val="22"/>
              <w:lang w:val="se-NO"/>
            </w:rPr>
            <w:t xml:space="preserve">Norgga eiseválddiin lea olmmošvuoigatvuođalaš geatnegasvuohta suodjalit álbmoga veahkaválddi, illastemiid ja eará </w:t>
          </w:r>
          <w:proofErr w:type="spellStart"/>
          <w:r>
            <w:rPr>
              <w:rFonts w:eastAsiaTheme="minorEastAsia"/>
              <w:sz w:val="22"/>
              <w:szCs w:val="22"/>
              <w:lang w:val="se-NO"/>
            </w:rPr>
            <w:t>inhumána</w:t>
          </w:r>
          <w:proofErr w:type="spellEnd"/>
          <w:r>
            <w:rPr>
              <w:rFonts w:eastAsiaTheme="minorEastAsia"/>
              <w:sz w:val="22"/>
              <w:szCs w:val="22"/>
              <w:lang w:val="se-NO"/>
            </w:rPr>
            <w:t xml:space="preserve"> meannudeami vuostá. Eurohpáráđi konvenšuvdna veahkaválddi eastadeami ja vuosttaldeami birra nissoniid vuostá ja veahkaválddi vuostá lagas </w:t>
          </w:r>
          <w:r w:rsidR="00364206">
            <w:rPr>
              <w:rFonts w:eastAsiaTheme="minorEastAsia"/>
              <w:sz w:val="22"/>
              <w:szCs w:val="22"/>
              <w:lang w:val="se-NO"/>
            </w:rPr>
            <w:t>gaska</w:t>
          </w:r>
          <w:r>
            <w:rPr>
              <w:rFonts w:eastAsiaTheme="minorEastAsia"/>
              <w:sz w:val="22"/>
              <w:szCs w:val="22"/>
              <w:lang w:val="se-NO"/>
            </w:rPr>
            <w:t>vuođain (</w:t>
          </w:r>
          <w:proofErr w:type="spellStart"/>
          <w:r>
            <w:rPr>
              <w:rFonts w:eastAsiaTheme="minorEastAsia"/>
              <w:sz w:val="22"/>
              <w:szCs w:val="22"/>
              <w:lang w:val="se-NO"/>
            </w:rPr>
            <w:t>Istanbulkonvenšuvdna</w:t>
          </w:r>
          <w:proofErr w:type="spellEnd"/>
          <w:r>
            <w:rPr>
              <w:rFonts w:eastAsiaTheme="minorEastAsia"/>
              <w:sz w:val="22"/>
              <w:szCs w:val="22"/>
              <w:lang w:val="se-NO"/>
            </w:rPr>
            <w:t xml:space="preserve">) geatnegahttá eastadit ja vuosttaldit veahkaválddi. </w:t>
          </w:r>
        </w:p>
        <w:p w14:paraId="08CC9072" w14:textId="77777777" w:rsidR="004B5D48" w:rsidRPr="003652E5" w:rsidRDefault="004B5D48" w:rsidP="004B5D48">
          <w:pPr>
            <w:rPr>
              <w:rFonts w:eastAsiaTheme="minorEastAsia"/>
              <w:sz w:val="22"/>
              <w:szCs w:val="22"/>
              <w:lang w:val="se-NO"/>
            </w:rPr>
          </w:pPr>
        </w:p>
        <w:p w14:paraId="392053D9" w14:textId="26E28920" w:rsidR="00FB4C40" w:rsidRPr="00C836FE" w:rsidRDefault="00FB4C40" w:rsidP="004B5D48">
          <w:pPr>
            <w:rPr>
              <w:rFonts w:eastAsiaTheme="minorEastAsia"/>
              <w:sz w:val="22"/>
              <w:szCs w:val="22"/>
              <w:lang w:val="se-NO"/>
            </w:rPr>
          </w:pPr>
          <w:r>
            <w:rPr>
              <w:rFonts w:eastAsiaTheme="minorEastAsia"/>
              <w:sz w:val="22"/>
              <w:szCs w:val="22"/>
              <w:lang w:val="se-NO"/>
            </w:rPr>
            <w:t>Dasto addá ON álgoálbmotjulggaštus (</w:t>
          </w:r>
          <w:proofErr w:type="spellStart"/>
          <w:r>
            <w:rPr>
              <w:rFonts w:eastAsiaTheme="minorEastAsia"/>
              <w:sz w:val="22"/>
              <w:szCs w:val="22"/>
              <w:lang w:val="se-NO"/>
            </w:rPr>
            <w:t>UNDRIP</w:t>
          </w:r>
          <w:proofErr w:type="spellEnd"/>
          <w:r>
            <w:rPr>
              <w:rFonts w:eastAsiaTheme="minorEastAsia"/>
              <w:sz w:val="22"/>
              <w:szCs w:val="22"/>
              <w:lang w:val="se-NO"/>
            </w:rPr>
            <w:t xml:space="preserve">) 22. artihkkala nubbi lađas álgoálbmogiidda erenoamáš suodjalusa veahkaválddi gilláma vuostá. </w:t>
          </w:r>
          <w:proofErr w:type="spellStart"/>
          <w:r>
            <w:rPr>
              <w:rFonts w:eastAsiaTheme="minorEastAsia"/>
              <w:sz w:val="22"/>
              <w:szCs w:val="22"/>
              <w:lang w:val="se-NO"/>
            </w:rPr>
            <w:t>UNDRIP</w:t>
          </w:r>
          <w:proofErr w:type="spellEnd"/>
          <w:r>
            <w:rPr>
              <w:rFonts w:eastAsiaTheme="minorEastAsia"/>
              <w:sz w:val="22"/>
              <w:szCs w:val="22"/>
              <w:lang w:val="se-NO"/>
            </w:rPr>
            <w:t xml:space="preserve"> </w:t>
          </w:r>
          <w:r w:rsidR="00CA42E9">
            <w:rPr>
              <w:rFonts w:eastAsiaTheme="minorEastAsia"/>
              <w:sz w:val="22"/>
              <w:szCs w:val="22"/>
              <w:lang w:val="se-NO"/>
            </w:rPr>
            <w:t>cealká rievttálaččat čadni standárddaid álgoálbmotrievttis.</w:t>
          </w:r>
        </w:p>
        <w:p w14:paraId="41D11B27" w14:textId="77777777" w:rsidR="004B5D48" w:rsidRPr="003652E5" w:rsidRDefault="004B5D48" w:rsidP="004B5D48">
          <w:pPr>
            <w:rPr>
              <w:rFonts w:eastAsiaTheme="minorEastAsia"/>
              <w:sz w:val="22"/>
              <w:szCs w:val="22"/>
              <w:lang w:val="se-NO"/>
            </w:rPr>
          </w:pPr>
        </w:p>
        <w:p w14:paraId="75BF5964" w14:textId="7A345963" w:rsidR="00364206" w:rsidRDefault="00364206" w:rsidP="004B5D48">
          <w:pPr>
            <w:rPr>
              <w:rFonts w:eastAsiaTheme="minorEastAsia"/>
              <w:sz w:val="22"/>
              <w:szCs w:val="22"/>
              <w:lang w:val="se-NO"/>
            </w:rPr>
          </w:pPr>
          <w:r>
            <w:rPr>
              <w:rFonts w:eastAsiaTheme="minorEastAsia"/>
              <w:sz w:val="22"/>
              <w:szCs w:val="22"/>
              <w:lang w:val="se-NO"/>
            </w:rPr>
            <w:t xml:space="preserve">Sámediggi lea čađat leamaš mielde barggus doaibmaplána sámi osiin, ja lea buktán cealkámušaid ja evttohusaid doaibmabijuide. Doaibmaplána birra leat leamaš konsultašuvnnat Ráđđehusain. Ovddasvástideaddji departemeanttat galget čuovvulit doaibmabijuid, doaibmabijut dat galget čađahuvvot. Doaibmaplána čuovvulanproseassas čoahkkinastá Sámediggi jeavddalaččat ovddasvástideaddji departemeanttaiguin. Sámedikki veahkki proseassas doaivumis </w:t>
          </w:r>
          <w:r w:rsidR="00B44C4E">
            <w:rPr>
              <w:rFonts w:eastAsiaTheme="minorEastAsia"/>
              <w:sz w:val="22"/>
              <w:szCs w:val="22"/>
              <w:lang w:val="se-NO"/>
            </w:rPr>
            <w:t>addá eavttuid</w:t>
          </w:r>
          <w:r>
            <w:rPr>
              <w:rFonts w:eastAsiaTheme="minorEastAsia"/>
              <w:sz w:val="22"/>
              <w:szCs w:val="22"/>
              <w:lang w:val="se-NO"/>
            </w:rPr>
            <w:t xml:space="preserve"> ahtanušša</w:t>
          </w:r>
          <w:r w:rsidR="00B44C4E">
            <w:rPr>
              <w:rFonts w:eastAsiaTheme="minorEastAsia"/>
              <w:sz w:val="22"/>
              <w:szCs w:val="22"/>
              <w:lang w:val="se-NO"/>
            </w:rPr>
            <w:t>mii</w:t>
          </w:r>
          <w:r>
            <w:rPr>
              <w:rFonts w:eastAsiaTheme="minorEastAsia"/>
              <w:sz w:val="22"/>
              <w:szCs w:val="22"/>
              <w:lang w:val="se-NO"/>
            </w:rPr>
            <w:t xml:space="preserve"> ja eallindoaibma</w:t>
          </w:r>
          <w:r w:rsidR="00B44C4E">
            <w:rPr>
              <w:rFonts w:eastAsiaTheme="minorEastAsia"/>
              <w:sz w:val="22"/>
              <w:szCs w:val="22"/>
              <w:lang w:val="se-NO"/>
            </w:rPr>
            <w:t>mii</w:t>
          </w:r>
          <w:r>
            <w:rPr>
              <w:rFonts w:eastAsiaTheme="minorEastAsia"/>
              <w:sz w:val="22"/>
              <w:szCs w:val="22"/>
              <w:lang w:val="se-NO"/>
            </w:rPr>
            <w:t xml:space="preserve"> Sámis, ja vejolašvuođa eallit oadjebas ja buori eallima sámi servvodagain. </w:t>
          </w:r>
        </w:p>
        <w:p w14:paraId="7E2AF221" w14:textId="77777777" w:rsidR="00364206" w:rsidRDefault="00364206" w:rsidP="00515E16">
          <w:pPr>
            <w:rPr>
              <w:rFonts w:eastAsiaTheme="minorEastAsia"/>
              <w:sz w:val="22"/>
              <w:szCs w:val="22"/>
              <w:lang w:val="se-NO"/>
            </w:rPr>
          </w:pPr>
        </w:p>
        <w:p w14:paraId="2A37AF7B" w14:textId="5A5EB3F7" w:rsidR="006849DB" w:rsidRPr="003652E5" w:rsidRDefault="00A1746F" w:rsidP="00515E16">
          <w:pPr>
            <w:rPr>
              <w:rFonts w:eastAsiaTheme="minorEastAsia"/>
              <w:sz w:val="22"/>
              <w:szCs w:val="22"/>
              <w:lang w:val="se-NO"/>
            </w:rPr>
          </w:pPr>
          <w:r>
            <w:rPr>
              <w:rFonts w:eastAsiaTheme="minorEastAsia"/>
              <w:sz w:val="22"/>
              <w:szCs w:val="22"/>
              <w:lang w:val="se-NO"/>
            </w:rPr>
            <w:t xml:space="preserve">Čilgehusa ulbmil lea identifiseret </w:t>
          </w:r>
          <w:r w:rsidR="00261B7B">
            <w:rPr>
              <w:rFonts w:eastAsiaTheme="minorEastAsia"/>
              <w:sz w:val="22"/>
              <w:szCs w:val="22"/>
              <w:lang w:val="se-NO"/>
            </w:rPr>
            <w:t>mainna strategiijas sáhttit</w:t>
          </w:r>
          <w:r>
            <w:rPr>
              <w:rFonts w:eastAsiaTheme="minorEastAsia"/>
              <w:sz w:val="22"/>
              <w:szCs w:val="22"/>
              <w:lang w:val="se-NO"/>
            </w:rPr>
            <w:t xml:space="preserve"> njuolgga bargat</w:t>
          </w:r>
          <w:r w:rsidR="00261B7B">
            <w:rPr>
              <w:rFonts w:eastAsiaTheme="minorEastAsia"/>
              <w:sz w:val="22"/>
              <w:szCs w:val="22"/>
              <w:lang w:val="se-NO"/>
            </w:rPr>
            <w:t xml:space="preserve"> Sámedikkis</w:t>
          </w:r>
          <w:r>
            <w:rPr>
              <w:rFonts w:eastAsiaTheme="minorEastAsia"/>
              <w:sz w:val="22"/>
              <w:szCs w:val="22"/>
              <w:lang w:val="se-NO"/>
            </w:rPr>
            <w:t>. Dan oktavuođas lea ovttasbargu eará sámi ásahusaiguin ja institušuvnnaiguin ávkin. Dasa lassin Sámediggi dárbbaša ovttasbarggu eará fágaorgánaiguin dán suorggis.</w:t>
          </w:r>
          <w:r w:rsidR="00261B7B">
            <w:rPr>
              <w:rFonts w:eastAsiaTheme="minorEastAsia"/>
              <w:sz w:val="22"/>
              <w:szCs w:val="22"/>
              <w:lang w:val="se-NO"/>
            </w:rPr>
            <w:t xml:space="preserve"> Nationála doaibmaplána doaibmabijut leat</w:t>
          </w:r>
          <w:r w:rsidR="00B92024">
            <w:rPr>
              <w:rFonts w:eastAsiaTheme="minorEastAsia"/>
              <w:sz w:val="22"/>
              <w:szCs w:val="22"/>
              <w:lang w:val="se-NO"/>
            </w:rPr>
            <w:t xml:space="preserve"> buori muddui j</w:t>
          </w:r>
          <w:r w:rsidR="00C8351D">
            <w:rPr>
              <w:rFonts w:eastAsiaTheme="minorEastAsia"/>
              <w:sz w:val="22"/>
              <w:szCs w:val="22"/>
              <w:lang w:val="se-NO"/>
            </w:rPr>
            <w:t>ođus</w:t>
          </w:r>
          <w:r w:rsidR="00B92024">
            <w:rPr>
              <w:rFonts w:eastAsiaTheme="minorEastAsia"/>
              <w:sz w:val="22"/>
              <w:szCs w:val="22"/>
              <w:lang w:val="se-NO"/>
            </w:rPr>
            <w:t xml:space="preserve"> veahkaválddi eastadeamis ja vuosttaldeamis lagas </w:t>
          </w:r>
          <w:r w:rsidR="00C8351D">
            <w:rPr>
              <w:rFonts w:eastAsiaTheme="minorEastAsia"/>
              <w:sz w:val="22"/>
              <w:szCs w:val="22"/>
              <w:lang w:val="se-NO"/>
            </w:rPr>
            <w:t>gaska</w:t>
          </w:r>
          <w:r w:rsidR="00B92024">
            <w:rPr>
              <w:rFonts w:eastAsiaTheme="minorEastAsia"/>
              <w:sz w:val="22"/>
              <w:szCs w:val="22"/>
              <w:lang w:val="se-NO"/>
            </w:rPr>
            <w:t>vuođain, maiddái sámi servvodagain.</w:t>
          </w:r>
          <w:r w:rsidR="00C8351D">
            <w:rPr>
              <w:rFonts w:eastAsiaTheme="minorEastAsia"/>
              <w:sz w:val="22"/>
              <w:szCs w:val="22"/>
              <w:lang w:val="se-NO"/>
            </w:rPr>
            <w:t xml:space="preserve"> </w:t>
          </w:r>
          <w:r w:rsidR="00B92024">
            <w:rPr>
              <w:rFonts w:eastAsiaTheme="minorEastAsia"/>
              <w:sz w:val="22"/>
              <w:szCs w:val="22"/>
              <w:lang w:val="se-NO"/>
            </w:rPr>
            <w:t>Ain lea guhkes geaidnu</w:t>
          </w:r>
          <w:r w:rsidR="00C8351D">
            <w:rPr>
              <w:rFonts w:eastAsiaTheme="minorEastAsia"/>
              <w:sz w:val="22"/>
              <w:szCs w:val="22"/>
              <w:lang w:val="se-NO"/>
            </w:rPr>
            <w:t xml:space="preserve"> olahit</w:t>
          </w:r>
          <w:r w:rsidR="00B92024">
            <w:rPr>
              <w:rFonts w:eastAsiaTheme="minorEastAsia"/>
              <w:sz w:val="22"/>
              <w:szCs w:val="22"/>
              <w:lang w:val="se-NO"/>
            </w:rPr>
            <w:t xml:space="preserve"> veahkaválddehisvuođa, ja olu lea mii ain galgá dahkkot. Sámediggi sáhttá</w:t>
          </w:r>
          <w:r w:rsidR="00364206">
            <w:rPr>
              <w:rFonts w:eastAsiaTheme="minorEastAsia"/>
              <w:sz w:val="22"/>
              <w:szCs w:val="22"/>
              <w:lang w:val="se-NO"/>
            </w:rPr>
            <w:t xml:space="preserve"> leat</w:t>
          </w:r>
          <w:r w:rsidR="00C8351D">
            <w:rPr>
              <w:rFonts w:eastAsiaTheme="minorEastAsia"/>
              <w:sz w:val="22"/>
              <w:szCs w:val="22"/>
              <w:lang w:val="se-NO"/>
            </w:rPr>
            <w:t xml:space="preserve"> árjjala</w:t>
          </w:r>
          <w:r w:rsidR="00364206">
            <w:rPr>
              <w:rFonts w:eastAsiaTheme="minorEastAsia"/>
              <w:sz w:val="22"/>
              <w:szCs w:val="22"/>
              <w:lang w:val="se-NO"/>
            </w:rPr>
            <w:t>š</w:t>
          </w:r>
          <w:r w:rsidR="00C8351D">
            <w:rPr>
              <w:rFonts w:eastAsiaTheme="minorEastAsia"/>
              <w:sz w:val="22"/>
              <w:szCs w:val="22"/>
              <w:lang w:val="se-NO"/>
            </w:rPr>
            <w:t xml:space="preserve"> váikkuh</w:t>
          </w:r>
          <w:r w:rsidR="00364206">
            <w:rPr>
              <w:rFonts w:eastAsiaTheme="minorEastAsia"/>
              <w:sz w:val="22"/>
              <w:szCs w:val="22"/>
              <w:lang w:val="se-NO"/>
            </w:rPr>
            <w:t>eaddjin</w:t>
          </w:r>
          <w:r w:rsidR="00C8351D">
            <w:rPr>
              <w:rFonts w:eastAsiaTheme="minorEastAsia"/>
              <w:sz w:val="22"/>
              <w:szCs w:val="22"/>
              <w:lang w:val="se-NO"/>
            </w:rPr>
            <w:t xml:space="preserve"> </w:t>
          </w:r>
          <w:r w:rsidR="00B92024">
            <w:rPr>
              <w:rFonts w:eastAsiaTheme="minorEastAsia"/>
              <w:sz w:val="22"/>
              <w:szCs w:val="22"/>
              <w:lang w:val="se-NO"/>
            </w:rPr>
            <w:t>guottuid rievdade</w:t>
          </w:r>
          <w:r w:rsidR="00C8351D">
            <w:rPr>
              <w:rFonts w:eastAsiaTheme="minorEastAsia"/>
              <w:sz w:val="22"/>
              <w:szCs w:val="22"/>
              <w:lang w:val="se-NO"/>
            </w:rPr>
            <w:t>a</w:t>
          </w:r>
          <w:r w:rsidR="00364206">
            <w:rPr>
              <w:rFonts w:eastAsiaTheme="minorEastAsia"/>
              <w:sz w:val="22"/>
              <w:szCs w:val="22"/>
              <w:lang w:val="se-NO"/>
            </w:rPr>
            <w:t>mis</w:t>
          </w:r>
          <w:r w:rsidR="00B92024">
            <w:rPr>
              <w:rFonts w:eastAsiaTheme="minorEastAsia"/>
              <w:sz w:val="22"/>
              <w:szCs w:val="22"/>
              <w:lang w:val="se-NO"/>
            </w:rPr>
            <w:t xml:space="preserve"> ja rabasvuođa</w:t>
          </w:r>
          <w:r w:rsidR="00C8351D">
            <w:rPr>
              <w:rFonts w:eastAsiaTheme="minorEastAsia"/>
              <w:sz w:val="22"/>
              <w:szCs w:val="22"/>
              <w:lang w:val="se-NO"/>
            </w:rPr>
            <w:t xml:space="preserve"> oččode</w:t>
          </w:r>
          <w:r w:rsidR="00364206">
            <w:rPr>
              <w:rFonts w:eastAsiaTheme="minorEastAsia"/>
              <w:sz w:val="22"/>
              <w:szCs w:val="22"/>
              <w:lang w:val="se-NO"/>
            </w:rPr>
            <w:t>amis</w:t>
          </w:r>
          <w:r w:rsidR="00B92024">
            <w:rPr>
              <w:rFonts w:eastAsiaTheme="minorEastAsia"/>
              <w:sz w:val="22"/>
              <w:szCs w:val="22"/>
              <w:lang w:val="se-NO"/>
            </w:rPr>
            <w:t xml:space="preserve"> fáttá birra</w:t>
          </w:r>
          <w:r w:rsidR="00C8351D">
            <w:rPr>
              <w:rFonts w:eastAsiaTheme="minorEastAsia"/>
              <w:sz w:val="22"/>
              <w:szCs w:val="22"/>
              <w:lang w:val="se-NO"/>
            </w:rPr>
            <w:t>.</w:t>
          </w:r>
          <w:r w:rsidR="00364206">
            <w:rPr>
              <w:rFonts w:eastAsiaTheme="minorEastAsia"/>
              <w:sz w:val="22"/>
              <w:szCs w:val="22"/>
              <w:lang w:val="se-NO"/>
            </w:rPr>
            <w:t xml:space="preserve"> Go ovttasbargat nationála eiseválddiiguin ja go gulahallat almmolaš etáhtaiguin, de váikkuhit mii doaibmabijuide mat eastadit ja vuosttaldit veahkaválddi. Oaidnit ahte muhtin doaibmabijuiguin doaibmaplánas ferte viidáseappot bargat.</w:t>
          </w:r>
        </w:p>
        <w:p w14:paraId="68622BAB" w14:textId="19321D02" w:rsidR="006849DB" w:rsidRPr="003652E5" w:rsidRDefault="006849DB" w:rsidP="00515E16">
          <w:pPr>
            <w:rPr>
              <w:rFonts w:eastAsiaTheme="minorEastAsia"/>
              <w:sz w:val="22"/>
              <w:szCs w:val="22"/>
              <w:lang w:val="se-NO"/>
            </w:rPr>
          </w:pPr>
        </w:p>
        <w:p w14:paraId="328FA00E" w14:textId="4AFC1A1E" w:rsidR="006849DB" w:rsidRPr="003652E5" w:rsidRDefault="006849DB" w:rsidP="00515E16">
          <w:pPr>
            <w:rPr>
              <w:rFonts w:eastAsiaTheme="minorEastAsia"/>
              <w:sz w:val="22"/>
              <w:szCs w:val="22"/>
              <w:lang w:val="se-NO"/>
            </w:rPr>
          </w:pPr>
        </w:p>
        <w:p w14:paraId="4482D35B" w14:textId="69F31775" w:rsidR="006849DB" w:rsidRPr="003652E5" w:rsidRDefault="006849DB" w:rsidP="00515E16">
          <w:pPr>
            <w:rPr>
              <w:rFonts w:eastAsiaTheme="minorEastAsia"/>
              <w:sz w:val="22"/>
              <w:szCs w:val="22"/>
              <w:lang w:val="se-NO"/>
            </w:rPr>
          </w:pPr>
        </w:p>
        <w:p w14:paraId="2DD7D5B2" w14:textId="4C2DE09C" w:rsidR="006849DB" w:rsidRPr="003652E5" w:rsidRDefault="006849DB" w:rsidP="00515E16">
          <w:pPr>
            <w:rPr>
              <w:rFonts w:eastAsiaTheme="minorEastAsia"/>
              <w:sz w:val="22"/>
              <w:szCs w:val="22"/>
              <w:lang w:val="se-NO"/>
            </w:rPr>
          </w:pPr>
        </w:p>
        <w:p w14:paraId="170E9D70" w14:textId="26BA8038" w:rsidR="006849DB" w:rsidRPr="003652E5" w:rsidRDefault="006849DB" w:rsidP="00515E16">
          <w:pPr>
            <w:rPr>
              <w:rFonts w:eastAsiaTheme="minorEastAsia"/>
              <w:sz w:val="22"/>
              <w:szCs w:val="22"/>
              <w:lang w:val="se-NO"/>
            </w:rPr>
          </w:pPr>
        </w:p>
        <w:p w14:paraId="5BD5B677" w14:textId="30C5D011" w:rsidR="006849DB" w:rsidRPr="003652E5" w:rsidRDefault="006849DB" w:rsidP="00515E16">
          <w:pPr>
            <w:rPr>
              <w:rFonts w:eastAsiaTheme="minorEastAsia"/>
              <w:sz w:val="22"/>
              <w:szCs w:val="22"/>
              <w:lang w:val="se-NO"/>
            </w:rPr>
          </w:pPr>
        </w:p>
        <w:p w14:paraId="2FCBF80A" w14:textId="3EF765A2" w:rsidR="006849DB" w:rsidRPr="003652E5" w:rsidRDefault="006849DB" w:rsidP="00515E16">
          <w:pPr>
            <w:rPr>
              <w:rFonts w:eastAsiaTheme="minorEastAsia"/>
              <w:sz w:val="22"/>
              <w:szCs w:val="22"/>
              <w:lang w:val="se-NO"/>
            </w:rPr>
          </w:pPr>
        </w:p>
        <w:p w14:paraId="3402D510" w14:textId="6BB49F27" w:rsidR="006849DB" w:rsidRPr="003652E5" w:rsidRDefault="006849DB" w:rsidP="00515E16">
          <w:pPr>
            <w:rPr>
              <w:rFonts w:eastAsiaTheme="minorEastAsia"/>
              <w:sz w:val="22"/>
              <w:szCs w:val="22"/>
              <w:lang w:val="se-NO"/>
            </w:rPr>
          </w:pPr>
        </w:p>
        <w:p w14:paraId="0B4A7AEE" w14:textId="435AB555" w:rsidR="006849DB" w:rsidRPr="003652E5" w:rsidRDefault="006849DB" w:rsidP="00515E16">
          <w:pPr>
            <w:rPr>
              <w:rFonts w:eastAsiaTheme="minorEastAsia"/>
              <w:sz w:val="22"/>
              <w:szCs w:val="22"/>
              <w:lang w:val="se-NO"/>
            </w:rPr>
          </w:pPr>
        </w:p>
        <w:p w14:paraId="09EB528D" w14:textId="23CAA871" w:rsidR="006849DB" w:rsidRPr="003652E5" w:rsidRDefault="006849DB" w:rsidP="00515E16">
          <w:pPr>
            <w:rPr>
              <w:rFonts w:eastAsiaTheme="minorEastAsia"/>
              <w:sz w:val="22"/>
              <w:szCs w:val="22"/>
              <w:lang w:val="se-NO"/>
            </w:rPr>
          </w:pPr>
        </w:p>
        <w:p w14:paraId="62FF6B5A" w14:textId="7BC64784" w:rsidR="006849DB" w:rsidRPr="003652E5" w:rsidRDefault="006849DB" w:rsidP="00515E16">
          <w:pPr>
            <w:rPr>
              <w:rFonts w:eastAsiaTheme="minorEastAsia"/>
              <w:sz w:val="22"/>
              <w:szCs w:val="22"/>
              <w:lang w:val="se-NO"/>
            </w:rPr>
          </w:pPr>
        </w:p>
        <w:p w14:paraId="1E2D0C9D" w14:textId="7B8DD9F9" w:rsidR="009D65B0" w:rsidRPr="003652E5" w:rsidRDefault="00E84A72" w:rsidP="00D53FFB">
          <w:pPr>
            <w:pStyle w:val="Overskrift2"/>
            <w:rPr>
              <w:rFonts w:eastAsiaTheme="minorEastAsia"/>
              <w:lang w:val="se-NO"/>
            </w:rPr>
          </w:pPr>
          <w:bookmarkStart w:id="8" w:name="_Toc94534468"/>
          <w:r>
            <w:rPr>
              <w:rFonts w:eastAsiaTheme="minorEastAsia"/>
              <w:lang w:val="se-NO"/>
            </w:rPr>
            <w:t>Iešguđet doaibmabijuid bajilgovva</w:t>
          </w:r>
          <w:bookmarkEnd w:id="8"/>
        </w:p>
        <w:p w14:paraId="0BF22236" w14:textId="106AE0E0" w:rsidR="007B2500" w:rsidRPr="003652E5" w:rsidRDefault="007B2500" w:rsidP="00515E16">
          <w:pPr>
            <w:rPr>
              <w:rFonts w:eastAsiaTheme="minorEastAsia"/>
              <w:lang w:val="se-NO"/>
            </w:rPr>
          </w:pPr>
        </w:p>
        <w:p w14:paraId="0D6953B1" w14:textId="2249F880" w:rsidR="007B2500" w:rsidRPr="003652E5" w:rsidRDefault="007B2500" w:rsidP="007B2500">
          <w:pPr>
            <w:jc w:val="center"/>
            <w:rPr>
              <w:rFonts w:eastAsiaTheme="minorEastAsia"/>
              <w:lang w:val="se-NO"/>
            </w:rPr>
          </w:pPr>
          <w:r w:rsidRPr="003652E5">
            <w:rPr>
              <w:noProof/>
              <w:lang w:val="se-NO"/>
            </w:rPr>
            <w:drawing>
              <wp:inline distT="0" distB="0" distL="0" distR="0" wp14:anchorId="0ACF0DE9" wp14:editId="53783732">
                <wp:extent cx="5562638" cy="39147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308" t="17698" r="7948" b="29739"/>
                        <a:stretch/>
                      </pic:blipFill>
                      <pic:spPr bwMode="auto">
                        <a:xfrm>
                          <a:off x="0" y="0"/>
                          <a:ext cx="5562638" cy="3914775"/>
                        </a:xfrm>
                        <a:prstGeom prst="rect">
                          <a:avLst/>
                        </a:prstGeom>
                        <a:ln>
                          <a:noFill/>
                        </a:ln>
                        <a:extLst>
                          <a:ext uri="{53640926-AAD7-44D8-BBD7-CCE9431645EC}">
                            <a14:shadowObscured xmlns:a14="http://schemas.microsoft.com/office/drawing/2010/main"/>
                          </a:ext>
                        </a:extLst>
                      </pic:spPr>
                    </pic:pic>
                  </a:graphicData>
                </a:graphic>
              </wp:inline>
            </w:drawing>
          </w:r>
        </w:p>
        <w:p w14:paraId="2A590716" w14:textId="48E28947" w:rsidR="00A36EB7" w:rsidRPr="003652E5" w:rsidRDefault="007B2500" w:rsidP="00A36EB7">
          <w:pPr>
            <w:jc w:val="center"/>
            <w:rPr>
              <w:rFonts w:eastAsiaTheme="minorEastAsia"/>
              <w:lang w:val="se-NO"/>
            </w:rPr>
          </w:pPr>
          <w:r w:rsidRPr="003652E5">
            <w:rPr>
              <w:noProof/>
              <w:lang w:val="se-NO"/>
            </w:rPr>
            <w:lastRenderedPageBreak/>
            <w:drawing>
              <wp:inline distT="0" distB="0" distL="0" distR="0" wp14:anchorId="2DE5F030" wp14:editId="12E9F152">
                <wp:extent cx="5605316" cy="65817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304" t="12537" r="10022" b="21091"/>
                        <a:stretch/>
                      </pic:blipFill>
                      <pic:spPr bwMode="auto">
                        <a:xfrm>
                          <a:off x="0" y="0"/>
                          <a:ext cx="5654487" cy="6639511"/>
                        </a:xfrm>
                        <a:prstGeom prst="rect">
                          <a:avLst/>
                        </a:prstGeom>
                        <a:ln>
                          <a:noFill/>
                        </a:ln>
                        <a:extLst>
                          <a:ext uri="{53640926-AAD7-44D8-BBD7-CCE9431645EC}">
                            <a14:shadowObscured xmlns:a14="http://schemas.microsoft.com/office/drawing/2010/main"/>
                          </a:ext>
                        </a:extLst>
                      </pic:spPr>
                    </pic:pic>
                  </a:graphicData>
                </a:graphic>
              </wp:inline>
            </w:drawing>
          </w:r>
          <w:r w:rsidR="00A36EB7" w:rsidRPr="003652E5">
            <w:rPr>
              <w:rStyle w:val="Fotnotereferanse"/>
              <w:rFonts w:eastAsiaTheme="minorEastAsia"/>
              <w:lang w:val="se-NO"/>
            </w:rPr>
            <w:footnoteReference w:id="2"/>
          </w:r>
        </w:p>
        <w:p w14:paraId="6174A108" w14:textId="1CF6A24F" w:rsidR="007B2500" w:rsidRPr="003652E5" w:rsidRDefault="007B2500" w:rsidP="00515E16">
          <w:pPr>
            <w:rPr>
              <w:rFonts w:eastAsiaTheme="minorEastAsia"/>
              <w:lang w:val="se-NO"/>
            </w:rPr>
          </w:pPr>
        </w:p>
        <w:p w14:paraId="3CBD6E24" w14:textId="4A3732D2" w:rsidR="00D53FFB" w:rsidRPr="003652E5" w:rsidRDefault="00D53FFB" w:rsidP="00515E16">
          <w:pPr>
            <w:rPr>
              <w:rFonts w:eastAsiaTheme="minorEastAsia"/>
              <w:lang w:val="se-NO"/>
            </w:rPr>
          </w:pPr>
        </w:p>
        <w:p w14:paraId="42A570AA" w14:textId="5FE00372" w:rsidR="00D53FFB" w:rsidRPr="003652E5" w:rsidRDefault="00D53FFB" w:rsidP="00515E16">
          <w:pPr>
            <w:rPr>
              <w:rFonts w:eastAsiaTheme="minorEastAsia"/>
              <w:lang w:val="se-NO"/>
            </w:rPr>
          </w:pPr>
        </w:p>
        <w:p w14:paraId="2FF11684" w14:textId="4EF98139" w:rsidR="00D53FFB" w:rsidRPr="003652E5" w:rsidRDefault="00D53FFB" w:rsidP="00515E16">
          <w:pPr>
            <w:rPr>
              <w:rFonts w:eastAsiaTheme="minorEastAsia"/>
              <w:lang w:val="se-NO"/>
            </w:rPr>
          </w:pPr>
        </w:p>
        <w:p w14:paraId="54DF352F" w14:textId="12081EE0" w:rsidR="00D53FFB" w:rsidRPr="003652E5" w:rsidRDefault="00D53FFB" w:rsidP="00515E16">
          <w:pPr>
            <w:rPr>
              <w:rFonts w:eastAsiaTheme="minorEastAsia"/>
              <w:lang w:val="se-NO"/>
            </w:rPr>
          </w:pPr>
        </w:p>
        <w:p w14:paraId="5C951FD6" w14:textId="5FF331E0" w:rsidR="00D53FFB" w:rsidRPr="003652E5" w:rsidRDefault="00D53FFB" w:rsidP="00515E16">
          <w:pPr>
            <w:rPr>
              <w:rFonts w:eastAsiaTheme="minorEastAsia"/>
              <w:lang w:val="se-NO"/>
            </w:rPr>
          </w:pPr>
        </w:p>
        <w:p w14:paraId="0FCD561D" w14:textId="536D540D" w:rsidR="00D53FFB" w:rsidRPr="003652E5" w:rsidRDefault="00D53FFB" w:rsidP="00515E16">
          <w:pPr>
            <w:rPr>
              <w:rFonts w:eastAsiaTheme="minorEastAsia"/>
              <w:lang w:val="se-NO"/>
            </w:rPr>
          </w:pPr>
        </w:p>
        <w:p w14:paraId="243E556F" w14:textId="06604D95" w:rsidR="00D53FFB" w:rsidRPr="003652E5" w:rsidRDefault="00D53FFB" w:rsidP="00515E16">
          <w:pPr>
            <w:rPr>
              <w:rFonts w:eastAsiaTheme="minorEastAsia"/>
              <w:lang w:val="se-NO"/>
            </w:rPr>
          </w:pPr>
        </w:p>
        <w:p w14:paraId="378D00D5" w14:textId="3765AB98" w:rsidR="00D53FFB" w:rsidRPr="003652E5" w:rsidRDefault="00D53FFB" w:rsidP="00515E16">
          <w:pPr>
            <w:rPr>
              <w:rFonts w:eastAsiaTheme="minorEastAsia"/>
              <w:lang w:val="se-NO"/>
            </w:rPr>
          </w:pPr>
        </w:p>
        <w:p w14:paraId="5274B33F" w14:textId="620D473C" w:rsidR="00D53FFB" w:rsidRPr="003652E5" w:rsidRDefault="00D53FFB" w:rsidP="00515E16">
          <w:pPr>
            <w:rPr>
              <w:rFonts w:eastAsiaTheme="minorEastAsia"/>
              <w:lang w:val="se-NO"/>
            </w:rPr>
          </w:pPr>
        </w:p>
        <w:p w14:paraId="3272B059" w14:textId="77777777" w:rsidR="00D53FFB" w:rsidRPr="003652E5" w:rsidRDefault="00D53FFB" w:rsidP="00515E16">
          <w:pPr>
            <w:rPr>
              <w:rFonts w:eastAsiaTheme="minorEastAsia"/>
              <w:lang w:val="se-NO"/>
            </w:rPr>
          </w:pPr>
        </w:p>
        <w:bookmarkStart w:id="9" w:name="_Toc93917803" w:displacedByCustomXml="next"/>
        <w:bookmarkStart w:id="10" w:name="_Toc94534469" w:displacedByCustomXml="next"/>
        <w:sdt>
          <w:sdtPr>
            <w:rPr>
              <w:rFonts w:eastAsiaTheme="minorEastAsia"/>
              <w:b w:val="0"/>
              <w:spacing w:val="0"/>
              <w:sz w:val="20"/>
              <w:szCs w:val="20"/>
              <w:lang w:val="se-NO"/>
            </w:rPr>
            <w:alias w:val="MøteSak.SaksTekst"/>
            <w:tag w:val="MøteSak.SaksTekst"/>
            <w:id w:val="-430592630"/>
          </w:sdtPr>
          <w:sdtEndPr>
            <w:rPr>
              <w:rFonts w:eastAsia="Times New Roman"/>
            </w:rPr>
          </w:sdtEndPr>
          <w:sdtContent>
            <w:bookmarkEnd w:id="9" w:displacedByCustomXml="prev"/>
            <w:bookmarkStart w:id="11" w:name="_Toc93917806" w:displacedByCustomXml="prev"/>
            <w:p w14:paraId="6E18B3D6" w14:textId="77777777" w:rsidR="00F2619A" w:rsidRPr="002610B0" w:rsidRDefault="00F2619A" w:rsidP="00F2619A">
              <w:pPr>
                <w:pStyle w:val="Overskrift2"/>
                <w:rPr>
                  <w:rFonts w:eastAsiaTheme="minorEastAsia"/>
                  <w:lang w:val="se-NO"/>
                </w:rPr>
              </w:pPr>
              <w:r w:rsidRPr="002610B0">
                <w:rPr>
                  <w:rFonts w:eastAsiaTheme="minorEastAsia"/>
                  <w:lang w:val="se-NO"/>
                </w:rPr>
                <w:t>Dárkileappot sisdoalu birra iešguđetlágan doaimmain</w:t>
              </w:r>
              <w:bookmarkEnd w:id="11"/>
              <w:r w:rsidRPr="002610B0">
                <w:rPr>
                  <w:rFonts w:eastAsiaTheme="minorEastAsia"/>
                  <w:lang w:val="se-NO"/>
                </w:rPr>
                <w:t xml:space="preserve"> </w:t>
              </w:r>
            </w:p>
            <w:p w14:paraId="44B801CB" w14:textId="77777777" w:rsidR="00F2619A" w:rsidRPr="002610B0" w:rsidRDefault="00F2619A" w:rsidP="00F2619A">
              <w:pPr>
                <w:rPr>
                  <w:rFonts w:eastAsiaTheme="minorEastAsia"/>
                  <w:sz w:val="22"/>
                  <w:szCs w:val="22"/>
                  <w:lang w:val="se-NO"/>
                </w:rPr>
              </w:pPr>
            </w:p>
            <w:p w14:paraId="622995B2" w14:textId="77777777" w:rsidR="00F2619A" w:rsidRPr="002610B0" w:rsidRDefault="00F2619A" w:rsidP="00F2619A">
              <w:pPr>
                <w:rPr>
                  <w:rFonts w:eastAsiaTheme="minorEastAsia"/>
                  <w:sz w:val="22"/>
                  <w:lang w:val="se-NO"/>
                </w:rPr>
              </w:pPr>
              <w:r w:rsidRPr="002610B0">
                <w:rPr>
                  <w:rFonts w:eastAsiaTheme="minorEastAsia"/>
                  <w:sz w:val="22"/>
                  <w:szCs w:val="22"/>
                  <w:lang w:val="se-NO"/>
                </w:rPr>
                <w:t>Máŋgga doibmii gullá ovdamearkka dihte dárbu gelbbolašvuhtii ja dutkamii, doaimmat nannejuvvon áŋgiruššamii iešguđetlágan etáhtain ja resursaguovddážiin ja iešguđetlágan oahppanresurssaid heiveheapmi sámi diliide ja sihkkarastit ahte duohtan šaddá sámi guovlluin.</w:t>
              </w:r>
              <w:r w:rsidRPr="002610B0">
                <w:rPr>
                  <w:rFonts w:eastAsiaTheme="minorEastAsia"/>
                  <w:sz w:val="22"/>
                  <w:lang w:val="se-NO"/>
                </w:rPr>
                <w:t xml:space="preserve"> Lea dehálaš ahte servvodagas lea ovttadássásaš bálvalusfálaldat go vahát juo lea geavvan, muhto guottuidnuppástuhttinbargu soaitá deháleamos eastadeaddji doaibmabidju veahkaváldima ja illasteami vuostá. Heivehit oahpponeavvuid rájáid bidjama birra, gaskavuođaid ja seksuála gutnehuhttima birra sámi gielaide ja diliide lea dehálaš, ja dat eaktuda maid buori ovttasdoaibmama iešguđetlágan etáhtaid gaskkas.</w:t>
              </w:r>
              <w:r>
                <w:rPr>
                  <w:rFonts w:eastAsiaTheme="minorEastAsia"/>
                  <w:sz w:val="22"/>
                  <w:lang w:val="se-NO"/>
                </w:rPr>
                <w:t xml:space="preserve"> </w:t>
              </w:r>
              <w:r w:rsidRPr="002610B0">
                <w:rPr>
                  <w:rFonts w:eastAsiaTheme="minorEastAsia"/>
                  <w:sz w:val="22"/>
                  <w:lang w:val="se-NO"/>
                </w:rPr>
                <w:t xml:space="preserve">Čuovvovaš čilgehusas geahččat lagabui sisdoalu muhtin doaibmabijuin.  </w:t>
              </w:r>
            </w:p>
            <w:p w14:paraId="7060BC68" w14:textId="77777777" w:rsidR="00F2619A" w:rsidRPr="002610B0" w:rsidRDefault="00F2619A" w:rsidP="00F2619A">
              <w:pPr>
                <w:rPr>
                  <w:rFonts w:eastAsiaTheme="minorEastAsia"/>
                  <w:sz w:val="22"/>
                  <w:lang w:val="se-NO"/>
                </w:rPr>
              </w:pPr>
            </w:p>
            <w:p w14:paraId="4A28CD74" w14:textId="77777777" w:rsidR="00F2619A" w:rsidRPr="002610B0" w:rsidRDefault="00F2619A" w:rsidP="00F2619A">
              <w:pPr>
                <w:pStyle w:val="Overskrift3"/>
                <w:rPr>
                  <w:rFonts w:eastAsiaTheme="minorEastAsia"/>
                  <w:lang w:val="se-NO"/>
                </w:rPr>
              </w:pPr>
              <w:bookmarkStart w:id="12" w:name="_Toc93917807"/>
              <w:r w:rsidRPr="002610B0">
                <w:rPr>
                  <w:rFonts w:eastAsiaTheme="minorEastAsia"/>
                  <w:lang w:val="se-NO"/>
                </w:rPr>
                <w:t>Nannet heahteguovddášfálaldaga sámi álbmogii</w:t>
              </w:r>
              <w:bookmarkEnd w:id="12"/>
              <w:r w:rsidRPr="002610B0">
                <w:rPr>
                  <w:rFonts w:eastAsiaTheme="minorEastAsia"/>
                  <w:lang w:val="se-NO"/>
                </w:rPr>
                <w:t xml:space="preserve"> </w:t>
              </w:r>
            </w:p>
            <w:p w14:paraId="1A5EB5BB" w14:textId="77777777" w:rsidR="00F2619A" w:rsidRPr="002610B0" w:rsidRDefault="00F2619A" w:rsidP="00F2619A">
              <w:pPr>
                <w:rPr>
                  <w:rFonts w:eastAsiaTheme="minorEastAsia"/>
                  <w:sz w:val="22"/>
                  <w:szCs w:val="22"/>
                  <w:lang w:val="se-NO"/>
                </w:rPr>
              </w:pPr>
            </w:p>
            <w:p w14:paraId="3E6E9190"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Doaibmaplána 65. doaibmabidju lea nannet heahteguovddášfálaldaga sámi álbmogii. </w:t>
              </w:r>
            </w:p>
            <w:p w14:paraId="32D317DB" w14:textId="77777777" w:rsidR="00F2619A" w:rsidRPr="002610B0" w:rsidRDefault="00F2619A" w:rsidP="00F2619A">
              <w:pPr>
                <w:rPr>
                  <w:rFonts w:eastAsiaTheme="minorEastAsia"/>
                  <w:sz w:val="22"/>
                  <w:szCs w:val="22"/>
                  <w:lang w:val="se-NO"/>
                </w:rPr>
              </w:pPr>
            </w:p>
            <w:p w14:paraId="6746FE87"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Heahteguovddášfálaldat lea áidna heahtedoaibmabidju mas erenoamáš gelbbolašvuohta addit suddjema, rávvet ja bagadit </w:t>
              </w:r>
              <w:r>
                <w:rPr>
                  <w:rFonts w:eastAsiaTheme="minorEastAsia"/>
                  <w:sz w:val="22"/>
                  <w:szCs w:val="22"/>
                  <w:lang w:val="se-NO"/>
                </w:rPr>
                <w:t>rávisolb</w:t>
              </w:r>
              <w:r w:rsidRPr="002610B0">
                <w:rPr>
                  <w:rFonts w:eastAsiaTheme="minorEastAsia"/>
                  <w:sz w:val="22"/>
                  <w:szCs w:val="22"/>
                  <w:lang w:val="se-NO"/>
                </w:rPr>
                <w:t>muid ja mánáid geat gillájit veahkavál</w:t>
              </w:r>
              <w:r>
                <w:rPr>
                  <w:rFonts w:eastAsiaTheme="minorEastAsia"/>
                  <w:sz w:val="22"/>
                  <w:szCs w:val="22"/>
                  <w:lang w:val="se-NO"/>
                </w:rPr>
                <w:t>ddi</w:t>
              </w:r>
              <w:r w:rsidRPr="002610B0">
                <w:rPr>
                  <w:rFonts w:eastAsiaTheme="minorEastAsia"/>
                  <w:sz w:val="22"/>
                  <w:szCs w:val="22"/>
                  <w:lang w:val="se-NO"/>
                </w:rPr>
                <w:t xml:space="preserve"> lagas gaskavuođain. Láhka suohkanlaš heahteguovddážiid birra geatnegahttá buot suohkaniid bearrái geahččat ahte </w:t>
              </w:r>
              <w:r>
                <w:rPr>
                  <w:rFonts w:eastAsiaTheme="minorEastAsia"/>
                  <w:sz w:val="22"/>
                  <w:szCs w:val="22"/>
                  <w:lang w:val="se-NO"/>
                </w:rPr>
                <w:t>rávisolb</w:t>
              </w:r>
              <w:r w:rsidRPr="002610B0">
                <w:rPr>
                  <w:rFonts w:eastAsiaTheme="minorEastAsia"/>
                  <w:sz w:val="22"/>
                  <w:szCs w:val="22"/>
                  <w:lang w:val="se-NO"/>
                </w:rPr>
                <w:t>muid ja mánát geat vásihit veahkavá</w:t>
              </w:r>
              <w:r>
                <w:rPr>
                  <w:rFonts w:eastAsiaTheme="minorEastAsia"/>
                  <w:sz w:val="22"/>
                  <w:szCs w:val="22"/>
                  <w:lang w:val="se-NO"/>
                </w:rPr>
                <w:t xml:space="preserve">lddi </w:t>
              </w:r>
              <w:r w:rsidRPr="002610B0">
                <w:rPr>
                  <w:rFonts w:eastAsiaTheme="minorEastAsia"/>
                  <w:sz w:val="22"/>
                  <w:szCs w:val="22"/>
                  <w:lang w:val="se-NO"/>
                </w:rPr>
                <w:t>lagas gaskavuođain galget oažžut heahteguovddášfálaldaga. Olu suohkanat válljejit šiehtadallat eará suohkaniiguin fállan</w:t>
              </w:r>
              <w:r>
                <w:rPr>
                  <w:rFonts w:eastAsiaTheme="minorEastAsia"/>
                  <w:sz w:val="22"/>
                  <w:szCs w:val="22"/>
                  <w:lang w:val="se-NO"/>
                </w:rPr>
                <w:t xml:space="preserve"> </w:t>
              </w:r>
              <w:r w:rsidRPr="002610B0">
                <w:rPr>
                  <w:rFonts w:eastAsiaTheme="minorEastAsia"/>
                  <w:sz w:val="22"/>
                  <w:szCs w:val="22"/>
                  <w:lang w:val="se-NO"/>
                </w:rPr>
                <w:t xml:space="preserve">dihte heahteguovddášfálaldaga, muhto dat ii leat dohkálaš buot báikkiide. </w:t>
              </w:r>
            </w:p>
            <w:p w14:paraId="299F764F" w14:textId="77777777" w:rsidR="00F2619A" w:rsidRPr="002610B0" w:rsidRDefault="00F2619A" w:rsidP="00F2619A">
              <w:pPr>
                <w:rPr>
                  <w:rFonts w:eastAsiaTheme="minorEastAsia"/>
                  <w:sz w:val="22"/>
                  <w:szCs w:val="22"/>
                  <w:lang w:val="se-NO"/>
                </w:rPr>
              </w:pPr>
            </w:p>
            <w:p w14:paraId="658A7270"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Regionála sámi gelbbolašvuođaguovddáža bearašsuodjalusa ja stáhtalaš mánáidsuodjalusa viiddideapmi lea bures boahtán johtui viiddidemiin šaddat Nationála sámi gelbbolašvuođaguovddáš bearašsuodjalussii, mánáidsuodjalussii ja heahteguovddášfálaldahkii. Dat sáhttá váikkuhit dasa mii guoská sámi giella- ja kulturgelbbolašvuhtii maiddái heahteguovddášfálaldagas.  </w:t>
              </w:r>
            </w:p>
            <w:p w14:paraId="0B55264E" w14:textId="77777777" w:rsidR="00F2619A" w:rsidRPr="002610B0" w:rsidRDefault="00F2619A" w:rsidP="00F2619A">
              <w:pPr>
                <w:rPr>
                  <w:rFonts w:eastAsiaTheme="minorEastAsia"/>
                  <w:sz w:val="22"/>
                  <w:szCs w:val="22"/>
                  <w:lang w:val="se-NO"/>
                </w:rPr>
              </w:pPr>
            </w:p>
            <w:p w14:paraId="5CAB3C3A" w14:textId="77777777" w:rsidR="00F2619A" w:rsidRPr="002610B0" w:rsidRDefault="00F2619A" w:rsidP="00F2619A">
              <w:pPr>
                <w:rPr>
                  <w:rFonts w:eastAsiaTheme="minorEastAsia"/>
                  <w:sz w:val="22"/>
                  <w:szCs w:val="22"/>
                  <w:lang w:val="se-NO"/>
                </w:rPr>
              </w:pPr>
              <w:proofErr w:type="spellStart"/>
              <w:r w:rsidRPr="002610B0">
                <w:rPr>
                  <w:rFonts w:eastAsiaTheme="minorEastAsia"/>
                  <w:sz w:val="22"/>
                  <w:szCs w:val="22"/>
                  <w:lang w:val="se-NO"/>
                </w:rPr>
                <w:t>Bufdir</w:t>
              </w:r>
              <w:proofErr w:type="spellEnd"/>
              <w:r w:rsidRPr="002610B0">
                <w:rPr>
                  <w:rFonts w:eastAsiaTheme="minorEastAsia"/>
                  <w:sz w:val="22"/>
                  <w:szCs w:val="22"/>
                  <w:lang w:val="se-NO"/>
                </w:rPr>
                <w:t xml:space="preserve"> almmuha jahkásaččat raportta mas Norgga heahteguovddášfálaldaga statistihkka </w:t>
              </w:r>
              <w:proofErr w:type="spellStart"/>
              <w:r w:rsidRPr="002610B0">
                <w:rPr>
                  <w:rFonts w:eastAsiaTheme="minorEastAsia"/>
                  <w:sz w:val="22"/>
                  <w:szCs w:val="22"/>
                  <w:lang w:val="se-NO"/>
                </w:rPr>
                <w:t>Bufdir</w:t>
              </w:r>
              <w:proofErr w:type="spellEnd"/>
              <w:r w:rsidRPr="002610B0">
                <w:rPr>
                  <w:rFonts w:eastAsiaTheme="minorEastAsia"/>
                  <w:sz w:val="22"/>
                  <w:szCs w:val="22"/>
                  <w:lang w:val="se-NO"/>
                </w:rPr>
                <w:t xml:space="preserve"> neahttasiidduin. </w:t>
              </w:r>
              <w:proofErr w:type="spellStart"/>
              <w:r w:rsidRPr="002610B0">
                <w:rPr>
                  <w:rFonts w:eastAsiaTheme="minorEastAsia"/>
                  <w:sz w:val="22"/>
                  <w:szCs w:val="22"/>
                  <w:lang w:val="se-NO"/>
                </w:rPr>
                <w:t>Bufdir</w:t>
              </w:r>
              <w:proofErr w:type="spellEnd"/>
              <w:r w:rsidRPr="002610B0">
                <w:rPr>
                  <w:rFonts w:eastAsiaTheme="minorEastAsia"/>
                  <w:sz w:val="22"/>
                  <w:szCs w:val="22"/>
                  <w:lang w:val="se-NO"/>
                </w:rPr>
                <w:t xml:space="preserve"> dieđuid mielde gávdnojit 44 hea</w:t>
              </w:r>
              <w:r>
                <w:rPr>
                  <w:rFonts w:eastAsiaTheme="minorEastAsia"/>
                  <w:sz w:val="22"/>
                  <w:szCs w:val="22"/>
                  <w:lang w:val="se-NO"/>
                </w:rPr>
                <w:t>h</w:t>
              </w:r>
              <w:r w:rsidRPr="002610B0">
                <w:rPr>
                  <w:rFonts w:eastAsiaTheme="minorEastAsia"/>
                  <w:sz w:val="22"/>
                  <w:szCs w:val="22"/>
                  <w:lang w:val="se-NO"/>
                </w:rPr>
                <w:t>teguovddáža olles riikkas. Heahteguovddášfálaldagat sámi suohkaniin, ja sámi servvodaga lagas suohkaniin lea molsašuddi. Hástalussan čájehuvvo kombinašuvdna gáržžes ja bahkkašuvvan suohkanekonomiijas ja ahte dá lea unnán geavahuvvon fála</w:t>
              </w:r>
              <w:r>
                <w:rPr>
                  <w:rFonts w:eastAsiaTheme="minorEastAsia"/>
                  <w:sz w:val="22"/>
                  <w:szCs w:val="22"/>
                  <w:lang w:val="se-NO"/>
                </w:rPr>
                <w:t xml:space="preserve">ldat. </w:t>
              </w:r>
              <w:r w:rsidRPr="002610B0">
                <w:rPr>
                  <w:rFonts w:eastAsiaTheme="minorEastAsia"/>
                  <w:sz w:val="22"/>
                  <w:szCs w:val="22"/>
                  <w:lang w:val="se-NO"/>
                </w:rPr>
                <w:t xml:space="preserve"> </w:t>
              </w:r>
            </w:p>
            <w:p w14:paraId="30325842" w14:textId="77777777" w:rsidR="00F2619A" w:rsidRPr="002610B0" w:rsidRDefault="00F2619A" w:rsidP="00F2619A">
              <w:pPr>
                <w:rPr>
                  <w:rFonts w:eastAsiaTheme="minorEastAsia"/>
                  <w:sz w:val="22"/>
                  <w:szCs w:val="22"/>
                  <w:lang w:val="se-NO"/>
                </w:rPr>
              </w:pPr>
            </w:p>
            <w:p w14:paraId="1670B7FE"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Váilevaš heahteguovddášfálaldat sámi servodagas lea duođalaš. Sámediggi berošta das ahte galgá gávdnot ovttadássásaš bálvalusfálaldat sámi álbmogii. Jus dat nationála doaibmaplána galgá sáhttit doaibmat ferte sámi siviila servodaga ja aktevrraid gaskkas ovttasdoaibman. Eat mii sáhte dohkkehit ahte sámi mánát</w:t>
              </w:r>
              <w:r>
                <w:rPr>
                  <w:rFonts w:eastAsiaTheme="minorEastAsia"/>
                  <w:sz w:val="22"/>
                  <w:szCs w:val="22"/>
                  <w:lang w:val="se-NO"/>
                </w:rPr>
                <w:t xml:space="preserve"> ja rávisolbmot</w:t>
              </w:r>
              <w:r w:rsidRPr="002610B0">
                <w:rPr>
                  <w:rFonts w:eastAsiaTheme="minorEastAsia"/>
                  <w:sz w:val="22"/>
                  <w:szCs w:val="22"/>
                  <w:lang w:val="se-NO"/>
                </w:rPr>
                <w:t xml:space="preserve"> galget árgabeivviineaset veahkaváldd</w:t>
              </w:r>
              <w:r>
                <w:rPr>
                  <w:rFonts w:eastAsiaTheme="minorEastAsia"/>
                  <w:sz w:val="22"/>
                  <w:szCs w:val="22"/>
                  <w:lang w:val="se-NO"/>
                </w:rPr>
                <w:t>iin</w:t>
              </w:r>
              <w:r w:rsidRPr="002610B0">
                <w:rPr>
                  <w:rFonts w:eastAsiaTheme="minorEastAsia"/>
                  <w:sz w:val="22"/>
                  <w:szCs w:val="22"/>
                  <w:lang w:val="se-NO"/>
                </w:rPr>
                <w:t xml:space="preserve"> ja baluin eallit. Lea esseasálaš sihkkarastit heahteguovddášfálaldaga  mii sámi álbmoga maid veahkeha go lea heahti. Sámi heahte- ja inseastaguovddáš Kárášjogas heaittihuvvui ovdamearkka dihte 2019:s. Gávdnojit eará sámi suohkana main iige leat fálaldat, ja guhkkin eret fálaldat mii duste eatnigielain ja kulturgelbbolašvuođain mii dárbbahuvvo go olbmos lea eallima hearkkimus dilli.  Šiehtadus fálaldaga birra ii vealtameahttumit mearkkaš ahte lea duohta ovttadássásaš bálvalusfálaldat sámi álbmogii.  Sámedikki mielas lea čielggas ahte sámiide galgá gávdnot ovttadássásaš heahteguovddášfálaldat.  Eiseválddit fertejit geahčadit dili ja sihkkarastit resurssaid ja ruhtadeami vai dákkár fálaldagat viidábut ja buorebut maid šaddet sámi álbmogii olahanmuddui. </w:t>
              </w:r>
            </w:p>
            <w:p w14:paraId="7D4F40D8" w14:textId="77777777" w:rsidR="00F2619A" w:rsidRPr="002610B0" w:rsidRDefault="00F2619A" w:rsidP="00F2619A">
              <w:pPr>
                <w:rPr>
                  <w:rFonts w:eastAsiaTheme="minorEastAsia"/>
                  <w:sz w:val="22"/>
                  <w:szCs w:val="22"/>
                  <w:lang w:val="se-NO"/>
                </w:rPr>
              </w:pPr>
            </w:p>
            <w:p w14:paraId="647799CD" w14:textId="77777777" w:rsidR="00F2619A" w:rsidRPr="002610B0" w:rsidRDefault="00F2619A" w:rsidP="00F2619A">
              <w:pPr>
                <w:pStyle w:val="Overskrift3"/>
                <w:rPr>
                  <w:rFonts w:eastAsiaTheme="minorEastAsia"/>
                  <w:lang w:val="se-NO"/>
                </w:rPr>
              </w:pPr>
              <w:bookmarkStart w:id="13" w:name="_Toc93917808"/>
              <w:r w:rsidRPr="002610B0">
                <w:rPr>
                  <w:rFonts w:eastAsiaTheme="minorEastAsia"/>
                  <w:lang w:val="se-NO"/>
                </w:rPr>
                <w:t>Sámi mánáidviessu</w:t>
              </w:r>
              <w:bookmarkEnd w:id="13"/>
              <w:r w:rsidRPr="002610B0">
                <w:rPr>
                  <w:rFonts w:eastAsiaTheme="minorEastAsia"/>
                  <w:lang w:val="se-NO"/>
                </w:rPr>
                <w:t xml:space="preserve"> </w:t>
              </w:r>
            </w:p>
            <w:p w14:paraId="5B5426B6" w14:textId="77777777" w:rsidR="00F2619A" w:rsidRPr="002610B0" w:rsidRDefault="00F2619A" w:rsidP="00F2619A">
              <w:pPr>
                <w:rPr>
                  <w:rFonts w:eastAsiaTheme="minorEastAsia"/>
                  <w:sz w:val="22"/>
                  <w:szCs w:val="22"/>
                  <w:lang w:val="se-NO"/>
                </w:rPr>
              </w:pPr>
            </w:p>
            <w:p w14:paraId="465DFAC5"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lastRenderedPageBreak/>
                <w:t xml:space="preserve">Doaibmaplána 66. doaibmabidju lea árvvoštallat ásahit </w:t>
              </w:r>
              <w:r>
                <w:rPr>
                  <w:rFonts w:eastAsiaTheme="minorEastAsia"/>
                  <w:sz w:val="22"/>
                  <w:szCs w:val="22"/>
                  <w:lang w:val="se-NO"/>
                </w:rPr>
                <w:t xml:space="preserve">sierra </w:t>
              </w:r>
              <w:r w:rsidRPr="002610B0">
                <w:rPr>
                  <w:rFonts w:eastAsiaTheme="minorEastAsia"/>
                  <w:sz w:val="22"/>
                  <w:szCs w:val="22"/>
                  <w:lang w:val="se-NO"/>
                </w:rPr>
                <w:t xml:space="preserve">mánáidviessofálaldaga mii lea erenoamážit heivehuvvon sámi </w:t>
              </w:r>
              <w:r>
                <w:rPr>
                  <w:rFonts w:eastAsiaTheme="minorEastAsia"/>
                  <w:sz w:val="22"/>
                  <w:szCs w:val="22"/>
                  <w:lang w:val="se-NO"/>
                </w:rPr>
                <w:t>guovddáš</w:t>
              </w:r>
              <w:r w:rsidRPr="002610B0">
                <w:rPr>
                  <w:rFonts w:eastAsiaTheme="minorEastAsia"/>
                  <w:sz w:val="22"/>
                  <w:szCs w:val="22"/>
                  <w:lang w:val="se-NO"/>
                </w:rPr>
                <w:t xml:space="preserve">guovllu mánáide. </w:t>
              </w:r>
            </w:p>
            <w:p w14:paraId="1E6A2B90" w14:textId="77777777" w:rsidR="00F2619A" w:rsidRPr="002610B0" w:rsidRDefault="00F2619A" w:rsidP="00F2619A">
              <w:pPr>
                <w:rPr>
                  <w:rFonts w:eastAsiaTheme="minorEastAsia"/>
                  <w:sz w:val="22"/>
                  <w:szCs w:val="22"/>
                  <w:lang w:val="se-NO"/>
                </w:rPr>
              </w:pPr>
            </w:p>
            <w:p w14:paraId="6A15FE8A"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Stáda mánáidviessu lea fálaldat mánáide ja nuoraide geat leat vásihan,  dahje leat oaidnán vea</w:t>
              </w:r>
              <w:r>
                <w:rPr>
                  <w:rFonts w:eastAsiaTheme="minorEastAsia"/>
                  <w:sz w:val="22"/>
                  <w:szCs w:val="22"/>
                  <w:lang w:val="se-NO"/>
                </w:rPr>
                <w:t>hkaválddi</w:t>
              </w:r>
              <w:r w:rsidRPr="002610B0">
                <w:rPr>
                  <w:rFonts w:eastAsiaTheme="minorEastAsia"/>
                  <w:sz w:val="22"/>
                  <w:szCs w:val="22"/>
                  <w:lang w:val="se-NO"/>
                </w:rPr>
                <w:t xml:space="preserve"> dahje seksuálalaš illasteami, mii lea politiijaide váidon.  Fálaldat lea maid rávisolbmuide geat leat doaimmashehttejuvvon. Otnážii leat ceggejuvvon 11 mánáidviesu Norggas. Dat gávdnojit Kristiansandas, Stavangeris, Bergenis, Ålesundas, Sandefjordas, Mossas, Hamaris, Troandimis, Bodåddjos ja Romssas, mas leat golbma vuolleossodaga earret eará okta Girkonjárggas. </w:t>
              </w:r>
            </w:p>
            <w:p w14:paraId="68D2DC0E" w14:textId="77777777" w:rsidR="00F2619A" w:rsidRPr="002610B0" w:rsidRDefault="00F2619A" w:rsidP="00F2619A">
              <w:pPr>
                <w:rPr>
                  <w:rFonts w:eastAsiaTheme="minorEastAsia"/>
                  <w:sz w:val="22"/>
                  <w:szCs w:val="22"/>
                  <w:lang w:val="se-NO"/>
                </w:rPr>
              </w:pPr>
            </w:p>
            <w:p w14:paraId="7C5102D0"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Stáda mánáidviesut leat guovddážis go bargat dan ala ahte mánáid riektesihkarvuohta fuolahuvvo ja ahte veahkki mánáide geat vásihit rihkkuma, illasteami ja  vea</w:t>
              </w:r>
              <w:r>
                <w:rPr>
                  <w:rFonts w:eastAsiaTheme="minorEastAsia"/>
                  <w:sz w:val="22"/>
                  <w:szCs w:val="22"/>
                  <w:lang w:val="se-NO"/>
                </w:rPr>
                <w:t>hkaválddi</w:t>
              </w:r>
              <w:r w:rsidRPr="002610B0">
                <w:rPr>
                  <w:rFonts w:eastAsiaTheme="minorEastAsia"/>
                  <w:sz w:val="22"/>
                  <w:szCs w:val="22"/>
                  <w:lang w:val="se-NO"/>
                </w:rPr>
                <w:t>, dahje leat oaidnán vea</w:t>
              </w:r>
              <w:r>
                <w:rPr>
                  <w:rFonts w:eastAsiaTheme="minorEastAsia"/>
                  <w:sz w:val="22"/>
                  <w:szCs w:val="22"/>
                  <w:lang w:val="se-NO"/>
                </w:rPr>
                <w:t>hkaválddi</w:t>
              </w:r>
              <w:r w:rsidRPr="002610B0">
                <w:rPr>
                  <w:rFonts w:eastAsiaTheme="minorEastAsia"/>
                  <w:sz w:val="22"/>
                  <w:szCs w:val="22"/>
                  <w:lang w:val="se-NO"/>
                </w:rPr>
                <w:t xml:space="preserve">, lea bures oktiiheivehuvvon.  Jus galgá ovttadássásaš veahkkefálaldaga sihkkarastit sámi álbmogii, ferte sámi giella ja kulturgelbbolašvuohta sajáiduvvot fálaldahkii. Vai sámi mánáide sihkkarastojuvvo fálaldat heivehuvvon </w:t>
              </w:r>
              <w:r>
                <w:rPr>
                  <w:rFonts w:eastAsiaTheme="minorEastAsia"/>
                  <w:sz w:val="22"/>
                  <w:szCs w:val="22"/>
                  <w:lang w:val="se-NO"/>
                </w:rPr>
                <w:t>iežaset gillii</w:t>
              </w:r>
              <w:r w:rsidRPr="002610B0">
                <w:rPr>
                  <w:rFonts w:eastAsiaTheme="minorEastAsia"/>
                  <w:sz w:val="22"/>
                  <w:szCs w:val="22"/>
                  <w:lang w:val="se-NO"/>
                </w:rPr>
                <w:t xml:space="preserve"> ja kultuvr</w:t>
              </w:r>
              <w:r>
                <w:rPr>
                  <w:rFonts w:eastAsiaTheme="minorEastAsia"/>
                  <w:sz w:val="22"/>
                  <w:szCs w:val="22"/>
                  <w:lang w:val="se-NO"/>
                </w:rPr>
                <w:t>ii</w:t>
              </w:r>
              <w:r w:rsidRPr="002610B0">
                <w:rPr>
                  <w:rFonts w:eastAsiaTheme="minorEastAsia"/>
                  <w:sz w:val="22"/>
                  <w:szCs w:val="22"/>
                  <w:lang w:val="se-NO"/>
                </w:rPr>
                <w:t xml:space="preserve">, berre ráđđehus farggamusat álggahit barggu ásahit sierra mánáidviesu erenoamážit heivehuvvon mánáide sámi </w:t>
              </w:r>
              <w:r>
                <w:rPr>
                  <w:rFonts w:eastAsiaTheme="minorEastAsia"/>
                  <w:sz w:val="22"/>
                  <w:szCs w:val="22"/>
                  <w:lang w:val="se-NO"/>
                </w:rPr>
                <w:t>guovddáš</w:t>
              </w:r>
              <w:r w:rsidRPr="002610B0">
                <w:rPr>
                  <w:rFonts w:eastAsiaTheme="minorEastAsia"/>
                  <w:sz w:val="22"/>
                  <w:szCs w:val="22"/>
                  <w:lang w:val="se-NO"/>
                </w:rPr>
                <w:t xml:space="preserve">guovlluin. Lea diehttalas ahte sámi mánát </w:t>
              </w:r>
              <w:r>
                <w:rPr>
                  <w:rFonts w:eastAsiaTheme="minorEastAsia"/>
                  <w:sz w:val="22"/>
                  <w:szCs w:val="22"/>
                  <w:lang w:val="se-NO"/>
                </w:rPr>
                <w:t xml:space="preserve">geat leat vásihan veahkaválddi </w:t>
              </w:r>
              <w:r w:rsidRPr="002610B0">
                <w:rPr>
                  <w:rFonts w:eastAsiaTheme="minorEastAsia"/>
                  <w:sz w:val="22"/>
                  <w:szCs w:val="22"/>
                  <w:lang w:val="se-NO"/>
                </w:rPr>
                <w:t xml:space="preserve">galget oažžut seamma veahki go buot eará mánát Norggas. Mánáidviesu logut čájehit ahte 2020:s čađahuvvo eambbo go 5 000 láhččojuvvon gažadeami riikka mánáidviesuin. </w:t>
              </w:r>
            </w:p>
            <w:p w14:paraId="4AE5DDD2" w14:textId="77777777" w:rsidR="00F2619A" w:rsidRPr="002610B0" w:rsidRDefault="00F2619A" w:rsidP="00F2619A">
              <w:pPr>
                <w:rPr>
                  <w:rFonts w:eastAsiaTheme="minorEastAsia"/>
                  <w:sz w:val="22"/>
                  <w:szCs w:val="22"/>
                  <w:lang w:val="se-NO"/>
                </w:rPr>
              </w:pPr>
            </w:p>
            <w:p w14:paraId="6F7BAFA8"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Ráđđehus lea juolludan ruđa cegget sierra mánáidviesu sámi mánáide, ja dakko bokte geažidan ahte sámi mánáidviessu galgá ceggejuvvot. Sámediggái lea dehálaš čuovvulit ášši ja bearráigeahččat ahte fálaldat nanne sámi mánáid riektesihkarvuođa. Ovdal go bargu sáddejuvvo galgá Sámediggi konsulteret. </w:t>
              </w:r>
            </w:p>
            <w:p w14:paraId="770EAF39" w14:textId="77777777" w:rsidR="00F2619A" w:rsidRPr="002610B0" w:rsidRDefault="00F2619A" w:rsidP="00F2619A">
              <w:pPr>
                <w:rPr>
                  <w:rFonts w:eastAsiaTheme="minorEastAsia"/>
                  <w:sz w:val="22"/>
                  <w:szCs w:val="22"/>
                  <w:lang w:val="se-NO"/>
                </w:rPr>
              </w:pPr>
            </w:p>
            <w:p w14:paraId="09650CD4" w14:textId="77777777" w:rsidR="00F2619A" w:rsidRPr="002610B0" w:rsidRDefault="00F2619A" w:rsidP="00F2619A">
              <w:pPr>
                <w:pStyle w:val="Overskrift3"/>
                <w:rPr>
                  <w:rFonts w:eastAsiaTheme="minorEastAsia"/>
                  <w:lang w:val="se-NO"/>
                </w:rPr>
              </w:pPr>
              <w:bookmarkStart w:id="14" w:name="_Toc93917809"/>
              <w:r w:rsidRPr="002610B0">
                <w:rPr>
                  <w:rFonts w:eastAsiaTheme="minorEastAsia"/>
                  <w:lang w:val="se-NO"/>
                </w:rPr>
                <w:t>Dárbbu ovttasdoaibmamii, dásseárvosaš bálvalusat ja máhttoođasmahttin</w:t>
              </w:r>
              <w:bookmarkEnd w:id="14"/>
              <w:r w:rsidRPr="002610B0">
                <w:rPr>
                  <w:rFonts w:eastAsiaTheme="minorEastAsia"/>
                  <w:lang w:val="se-NO"/>
                </w:rPr>
                <w:t xml:space="preserve"> </w:t>
              </w:r>
            </w:p>
            <w:p w14:paraId="04A9E2E2" w14:textId="77777777" w:rsidR="00F2619A" w:rsidRPr="002610B0" w:rsidRDefault="00F2619A" w:rsidP="00F2619A">
              <w:pPr>
                <w:rPr>
                  <w:rFonts w:eastAsiaTheme="minorEastAsia"/>
                  <w:sz w:val="22"/>
                  <w:szCs w:val="22"/>
                  <w:lang w:val="se-NO"/>
                </w:rPr>
              </w:pPr>
            </w:p>
            <w:p w14:paraId="04719E9E"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56.doaibma lea guovtti oasis ja guoská nanne</w:t>
              </w:r>
              <w:r>
                <w:rPr>
                  <w:rFonts w:eastAsiaTheme="minorEastAsia"/>
                  <w:sz w:val="22"/>
                  <w:szCs w:val="22"/>
                  <w:lang w:val="se-NO"/>
                </w:rPr>
                <w:t>t</w:t>
              </w:r>
              <w:r w:rsidRPr="002610B0">
                <w:rPr>
                  <w:rFonts w:eastAsiaTheme="minorEastAsia"/>
                  <w:sz w:val="22"/>
                  <w:szCs w:val="22"/>
                  <w:lang w:val="se-NO"/>
                </w:rPr>
                <w:t xml:space="preserve"> áŋgiruššama veahkavál</w:t>
              </w:r>
              <w:r>
                <w:rPr>
                  <w:rFonts w:eastAsiaTheme="minorEastAsia"/>
                  <w:sz w:val="22"/>
                  <w:szCs w:val="22"/>
                  <w:lang w:val="se-NO"/>
                </w:rPr>
                <w:t>ddi</w:t>
              </w:r>
              <w:r w:rsidRPr="002610B0">
                <w:rPr>
                  <w:rFonts w:eastAsiaTheme="minorEastAsia"/>
                  <w:sz w:val="22"/>
                  <w:szCs w:val="22"/>
                  <w:lang w:val="se-NO"/>
                </w:rPr>
                <w:t xml:space="preserve"> ja illaste</w:t>
              </w:r>
              <w:r>
                <w:rPr>
                  <w:rFonts w:eastAsiaTheme="minorEastAsia"/>
                  <w:sz w:val="22"/>
                  <w:szCs w:val="22"/>
                  <w:lang w:val="se-NO"/>
                </w:rPr>
                <w:t>miid</w:t>
              </w:r>
              <w:r w:rsidRPr="002610B0">
                <w:rPr>
                  <w:rFonts w:eastAsiaTheme="minorEastAsia"/>
                  <w:sz w:val="22"/>
                  <w:szCs w:val="22"/>
                  <w:lang w:val="se-NO"/>
                </w:rPr>
                <w:t xml:space="preserve"> vuostá boazo</w:t>
              </w:r>
              <w:r>
                <w:rPr>
                  <w:rFonts w:eastAsiaTheme="minorEastAsia"/>
                  <w:sz w:val="22"/>
                  <w:szCs w:val="22"/>
                  <w:lang w:val="se-NO"/>
                </w:rPr>
                <w:t xml:space="preserve">sámi </w:t>
              </w:r>
              <w:r w:rsidRPr="002610B0">
                <w:rPr>
                  <w:rFonts w:eastAsiaTheme="minorEastAsia"/>
                  <w:sz w:val="22"/>
                  <w:szCs w:val="22"/>
                  <w:lang w:val="se-NO"/>
                </w:rPr>
                <w:t>servvo</w:t>
              </w:r>
              <w:r>
                <w:rPr>
                  <w:rFonts w:eastAsiaTheme="minorEastAsia"/>
                  <w:sz w:val="22"/>
                  <w:szCs w:val="22"/>
                  <w:lang w:val="se-NO"/>
                </w:rPr>
                <w:t>dagain.</w:t>
              </w:r>
              <w:r w:rsidRPr="002610B0">
                <w:rPr>
                  <w:rFonts w:eastAsiaTheme="minorEastAsia"/>
                  <w:sz w:val="22"/>
                  <w:szCs w:val="22"/>
                  <w:lang w:val="se-NO"/>
                </w:rPr>
                <w:t xml:space="preserve"> Doaibmabidju galgá sihke gelbbolašvuođa nannet boazoealáhusa birra almmolaš bálvalusapparáhtas ja hábmet die</w:t>
              </w:r>
              <w:r>
                <w:rPr>
                  <w:rFonts w:eastAsiaTheme="minorEastAsia"/>
                  <w:sz w:val="22"/>
                  <w:szCs w:val="22"/>
                  <w:lang w:val="se-NO"/>
                </w:rPr>
                <w:t>htojuohkinávdnasiid</w:t>
              </w:r>
              <w:r w:rsidRPr="002610B0">
                <w:rPr>
                  <w:rFonts w:eastAsiaTheme="minorEastAsia"/>
                  <w:sz w:val="22"/>
                  <w:szCs w:val="22"/>
                  <w:lang w:val="se-NO"/>
                </w:rPr>
                <w:t xml:space="preserve"> boazodoalloealáhussii veahkkefálaldaga</w:t>
              </w:r>
              <w:r>
                <w:rPr>
                  <w:rFonts w:eastAsiaTheme="minorEastAsia"/>
                  <w:sz w:val="22"/>
                  <w:szCs w:val="22"/>
                  <w:lang w:val="se-NO"/>
                </w:rPr>
                <w:t>id</w:t>
              </w:r>
              <w:r w:rsidRPr="002610B0">
                <w:rPr>
                  <w:rFonts w:eastAsiaTheme="minorEastAsia"/>
                  <w:sz w:val="22"/>
                  <w:szCs w:val="22"/>
                  <w:lang w:val="se-NO"/>
                </w:rPr>
                <w:t xml:space="preserve"> birra veahkaválde</w:t>
              </w:r>
              <w:r>
                <w:rPr>
                  <w:rFonts w:eastAsiaTheme="minorEastAsia"/>
                  <w:sz w:val="22"/>
                  <w:szCs w:val="22"/>
                  <w:lang w:val="se-NO"/>
                </w:rPr>
                <w:t xml:space="preserve">gillájeddjiid </w:t>
              </w:r>
              <w:r w:rsidRPr="002610B0">
                <w:rPr>
                  <w:rFonts w:eastAsiaTheme="minorEastAsia"/>
                  <w:sz w:val="22"/>
                  <w:szCs w:val="22"/>
                  <w:lang w:val="se-NO"/>
                </w:rPr>
                <w:t>ja veahkaválde</w:t>
              </w:r>
              <w:r>
                <w:rPr>
                  <w:rFonts w:eastAsiaTheme="minorEastAsia"/>
                  <w:sz w:val="22"/>
                  <w:szCs w:val="22"/>
                  <w:lang w:val="se-NO"/>
                </w:rPr>
                <w:t>čađaheddjiid</w:t>
              </w:r>
              <w:r w:rsidRPr="002610B0">
                <w:rPr>
                  <w:rFonts w:eastAsiaTheme="minorEastAsia"/>
                  <w:sz w:val="22"/>
                  <w:szCs w:val="22"/>
                  <w:lang w:val="se-NO"/>
                </w:rPr>
                <w:t>.  Boazodoalus bođii ovdan ahte stuora oassi boazoeaiggádiin lea vásihan veahkaváldd</w:t>
              </w:r>
              <w:r>
                <w:rPr>
                  <w:rFonts w:eastAsiaTheme="minorEastAsia"/>
                  <w:sz w:val="22"/>
                  <w:szCs w:val="22"/>
                  <w:lang w:val="se-NO"/>
                </w:rPr>
                <w:t>i</w:t>
              </w:r>
              <w:r w:rsidRPr="002610B0">
                <w:rPr>
                  <w:rFonts w:eastAsiaTheme="minorEastAsia"/>
                  <w:sz w:val="22"/>
                  <w:szCs w:val="22"/>
                  <w:lang w:val="se-NO"/>
                </w:rPr>
                <w:t xml:space="preserve"> ja áitima. Dárbu lea oažžut eanet máhtu dán birra. Gulahallat ja fátmmastit ealáhusa jearaldagain veahkaváld</w:t>
              </w:r>
              <w:r>
                <w:rPr>
                  <w:rFonts w:eastAsiaTheme="minorEastAsia"/>
                  <w:sz w:val="22"/>
                  <w:szCs w:val="22"/>
                  <w:lang w:val="se-NO"/>
                </w:rPr>
                <w:t xml:space="preserve">di </w:t>
              </w:r>
              <w:r w:rsidRPr="002610B0">
                <w:rPr>
                  <w:rFonts w:eastAsiaTheme="minorEastAsia"/>
                  <w:sz w:val="22"/>
                  <w:szCs w:val="22"/>
                  <w:lang w:val="se-NO"/>
                </w:rPr>
                <w:t xml:space="preserve">eastadeami birra lea dehálaš.  NBR lea fátmmastuvvon áššái ja lea evttohan doaimmaid doaibmaplánii. Gulahallan jotkojuvvo. </w:t>
              </w:r>
            </w:p>
            <w:p w14:paraId="15DED4D0" w14:textId="77777777" w:rsidR="00F2619A" w:rsidRPr="002610B0" w:rsidRDefault="00F2619A" w:rsidP="00F2619A">
              <w:pPr>
                <w:rPr>
                  <w:rFonts w:eastAsiaTheme="minorEastAsia"/>
                  <w:sz w:val="22"/>
                  <w:szCs w:val="22"/>
                  <w:lang w:val="se-NO"/>
                </w:rPr>
              </w:pPr>
            </w:p>
            <w:p w14:paraId="2096F8FF"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59. ja 60. doaibmabidju guoská máhto- ja gelbbolašvuođaloktemii sámi giela ja kultuvrra birra jurddašuvvon politiijaide ja boazopolitiijaide.  Sávaldat lea ahte boazopolitiijat maid galget sáhttit gieđahallat áššiid veagalváld</w:t>
              </w:r>
              <w:r>
                <w:rPr>
                  <w:rFonts w:eastAsiaTheme="minorEastAsia"/>
                  <w:sz w:val="22"/>
                  <w:szCs w:val="22"/>
                  <w:lang w:val="se-NO"/>
                </w:rPr>
                <w:t>di</w:t>
              </w:r>
              <w:r w:rsidRPr="002610B0">
                <w:rPr>
                  <w:rFonts w:eastAsiaTheme="minorEastAsia"/>
                  <w:sz w:val="22"/>
                  <w:szCs w:val="22"/>
                  <w:lang w:val="se-NO"/>
                </w:rPr>
                <w:t xml:space="preserve"> birra lagas gaskavuođain. Sámediggi lea čujuhan dárbbu boazopolitiijaide olles sámi boazodoalloguovllus, iige dušše Finnmárkkus ja Davvi-Romssas. </w:t>
              </w:r>
            </w:p>
            <w:p w14:paraId="5ADB0269" w14:textId="77777777" w:rsidR="00F2619A" w:rsidRPr="002610B0" w:rsidRDefault="00F2619A" w:rsidP="00F2619A">
              <w:pPr>
                <w:rPr>
                  <w:rFonts w:eastAsiaTheme="minorEastAsia"/>
                  <w:sz w:val="22"/>
                  <w:szCs w:val="22"/>
                  <w:lang w:val="se-NO"/>
                </w:rPr>
              </w:pPr>
            </w:p>
            <w:p w14:paraId="1EF863B1"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61. doaibmabidju guoská</w:t>
              </w:r>
              <w:r>
                <w:rPr>
                  <w:rFonts w:eastAsiaTheme="minorEastAsia"/>
                  <w:sz w:val="22"/>
                  <w:szCs w:val="22"/>
                  <w:lang w:val="se-NO"/>
                </w:rPr>
                <w:t xml:space="preserve"> heivehit </w:t>
              </w:r>
              <w:r w:rsidRPr="002610B0">
                <w:rPr>
                  <w:rFonts w:eastAsiaTheme="minorEastAsia"/>
                  <w:sz w:val="22"/>
                  <w:szCs w:val="22"/>
                  <w:lang w:val="se-NO"/>
                </w:rPr>
                <w:t>"</w:t>
              </w:r>
              <w:proofErr w:type="spellStart"/>
              <w:r>
                <w:rPr>
                  <w:rFonts w:eastAsiaTheme="minorEastAsia"/>
                  <w:sz w:val="22"/>
                  <w:szCs w:val="22"/>
                  <w:lang w:val="se-NO"/>
                </w:rPr>
                <w:t>Jeg</w:t>
              </w:r>
              <w:proofErr w:type="spellEnd"/>
              <w:r>
                <w:rPr>
                  <w:rFonts w:eastAsiaTheme="minorEastAsia"/>
                  <w:sz w:val="22"/>
                  <w:szCs w:val="22"/>
                  <w:lang w:val="se-NO"/>
                </w:rPr>
                <w:t xml:space="preserve"> </w:t>
              </w:r>
              <w:proofErr w:type="spellStart"/>
              <w:r>
                <w:rPr>
                  <w:rFonts w:eastAsiaTheme="minorEastAsia"/>
                  <w:sz w:val="22"/>
                  <w:szCs w:val="22"/>
                  <w:lang w:val="se-NO"/>
                </w:rPr>
                <w:t>vet</w:t>
              </w:r>
              <w:proofErr w:type="spellEnd"/>
              <w:r w:rsidRPr="002610B0">
                <w:rPr>
                  <w:rFonts w:eastAsiaTheme="minorEastAsia"/>
                  <w:sz w:val="22"/>
                  <w:szCs w:val="22"/>
                  <w:lang w:val="se-NO"/>
                </w:rPr>
                <w:t>" ja "</w:t>
              </w:r>
              <w:proofErr w:type="spellStart"/>
              <w:r>
                <w:rPr>
                  <w:rFonts w:eastAsiaTheme="minorEastAsia"/>
                  <w:sz w:val="22"/>
                  <w:szCs w:val="22"/>
                  <w:lang w:val="se-NO"/>
                </w:rPr>
                <w:t>Snakk</w:t>
              </w:r>
              <w:proofErr w:type="spellEnd"/>
              <w:r>
                <w:rPr>
                  <w:rFonts w:eastAsiaTheme="minorEastAsia"/>
                  <w:sz w:val="22"/>
                  <w:szCs w:val="22"/>
                  <w:lang w:val="se-NO"/>
                </w:rPr>
                <w:t xml:space="preserve"> </w:t>
              </w:r>
              <w:proofErr w:type="spellStart"/>
              <w:r>
                <w:rPr>
                  <w:rFonts w:eastAsiaTheme="minorEastAsia"/>
                  <w:sz w:val="22"/>
                  <w:szCs w:val="22"/>
                  <w:lang w:val="se-NO"/>
                </w:rPr>
                <w:t>sammen</w:t>
              </w:r>
              <w:proofErr w:type="spellEnd"/>
              <w:r w:rsidRPr="002610B0">
                <w:rPr>
                  <w:rFonts w:eastAsiaTheme="minorEastAsia"/>
                  <w:sz w:val="22"/>
                  <w:szCs w:val="22"/>
                  <w:lang w:val="se-NO"/>
                </w:rPr>
                <w:t xml:space="preserve">" sámi diliide ja sihkkarastit </w:t>
              </w:r>
              <w:r>
                <w:rPr>
                  <w:rFonts w:eastAsiaTheme="minorEastAsia"/>
                  <w:sz w:val="22"/>
                  <w:szCs w:val="22"/>
                  <w:lang w:val="se-NO"/>
                </w:rPr>
                <w:t>implementerema sámi guovlluin</w:t>
              </w:r>
              <w:r w:rsidRPr="002610B0">
                <w:rPr>
                  <w:rFonts w:eastAsiaTheme="minorEastAsia"/>
                  <w:sz w:val="22"/>
                  <w:szCs w:val="22"/>
                  <w:lang w:val="se-NO"/>
                </w:rPr>
                <w:t xml:space="preserve">. </w:t>
              </w:r>
              <w:proofErr w:type="spellStart"/>
              <w:r w:rsidRPr="002610B0">
                <w:rPr>
                  <w:rFonts w:eastAsiaTheme="minorEastAsia"/>
                  <w:sz w:val="22"/>
                  <w:szCs w:val="22"/>
                  <w:lang w:val="se-NO"/>
                </w:rPr>
                <w:t>Snakkemed</w:t>
              </w:r>
              <w:r>
                <w:rPr>
                  <w:rFonts w:eastAsiaTheme="minorEastAsia"/>
                  <w:sz w:val="22"/>
                  <w:szCs w:val="22"/>
                  <w:lang w:val="se-NO"/>
                </w:rPr>
                <w:t>b</w:t>
              </w:r>
              <w:r w:rsidRPr="002610B0">
                <w:rPr>
                  <w:rFonts w:eastAsiaTheme="minorEastAsia"/>
                  <w:sz w:val="22"/>
                  <w:szCs w:val="22"/>
                  <w:lang w:val="se-NO"/>
                </w:rPr>
                <w:t>arn</w:t>
              </w:r>
              <w:proofErr w:type="spellEnd"/>
              <w:r w:rsidRPr="002610B0">
                <w:rPr>
                  <w:rFonts w:eastAsiaTheme="minorEastAsia"/>
                  <w:sz w:val="22"/>
                  <w:szCs w:val="22"/>
                  <w:lang w:val="se-NO"/>
                </w:rPr>
                <w:t xml:space="preserve">.no lea digitála oahpahusprográmma mánáid </w:t>
              </w:r>
              <w:proofErr w:type="spellStart"/>
              <w:r w:rsidRPr="002610B0">
                <w:rPr>
                  <w:rFonts w:eastAsiaTheme="minorEastAsia"/>
                  <w:sz w:val="22"/>
                  <w:szCs w:val="22"/>
                  <w:lang w:val="se-NO"/>
                </w:rPr>
                <w:t>humáheami</w:t>
              </w:r>
              <w:proofErr w:type="spellEnd"/>
              <w:r w:rsidRPr="002610B0">
                <w:rPr>
                  <w:rFonts w:eastAsiaTheme="minorEastAsia"/>
                  <w:sz w:val="22"/>
                  <w:szCs w:val="22"/>
                  <w:lang w:val="se-NO"/>
                </w:rPr>
                <w:t xml:space="preserve"> birra, erenoamážit go ballá ahte mánná lea </w:t>
              </w:r>
              <w:r>
                <w:rPr>
                  <w:rFonts w:eastAsiaTheme="minorEastAsia"/>
                  <w:sz w:val="22"/>
                  <w:szCs w:val="22"/>
                  <w:lang w:val="se-NO"/>
                </w:rPr>
                <w:t xml:space="preserve">vásihan </w:t>
              </w:r>
              <w:r w:rsidRPr="002610B0">
                <w:rPr>
                  <w:rFonts w:eastAsiaTheme="minorEastAsia"/>
                  <w:sz w:val="22"/>
                  <w:szCs w:val="22"/>
                  <w:lang w:val="se-NO"/>
                </w:rPr>
                <w:t>vea</w:t>
              </w:r>
              <w:r>
                <w:rPr>
                  <w:rFonts w:eastAsiaTheme="minorEastAsia"/>
                  <w:sz w:val="22"/>
                  <w:szCs w:val="22"/>
                  <w:lang w:val="se-NO"/>
                </w:rPr>
                <w:t>hkaválddi</w:t>
              </w:r>
              <w:r w:rsidRPr="002610B0">
                <w:rPr>
                  <w:rFonts w:eastAsiaTheme="minorEastAsia"/>
                  <w:sz w:val="22"/>
                  <w:szCs w:val="22"/>
                  <w:lang w:val="se-NO"/>
                </w:rPr>
                <w:t xml:space="preserve"> dahje illast</w:t>
              </w:r>
              <w:r>
                <w:rPr>
                  <w:rFonts w:eastAsiaTheme="minorEastAsia"/>
                  <w:sz w:val="22"/>
                  <w:szCs w:val="22"/>
                  <w:lang w:val="se-NO"/>
                </w:rPr>
                <w:t>emiid</w:t>
              </w:r>
              <w:r w:rsidRPr="002610B0">
                <w:rPr>
                  <w:rFonts w:eastAsiaTheme="minorEastAsia"/>
                  <w:sz w:val="22"/>
                  <w:szCs w:val="22"/>
                  <w:lang w:val="se-NO"/>
                </w:rPr>
                <w:t xml:space="preserve">.  </w:t>
              </w:r>
              <w:proofErr w:type="spellStart"/>
              <w:r w:rsidRPr="002610B0">
                <w:rPr>
                  <w:rFonts w:eastAsiaTheme="minorEastAsia"/>
                  <w:sz w:val="22"/>
                  <w:szCs w:val="22"/>
                  <w:lang w:val="se-NO"/>
                </w:rPr>
                <w:t>Jegvet</w:t>
              </w:r>
              <w:proofErr w:type="spellEnd"/>
              <w:r w:rsidRPr="002610B0">
                <w:rPr>
                  <w:rFonts w:eastAsiaTheme="minorEastAsia"/>
                  <w:sz w:val="22"/>
                  <w:szCs w:val="22"/>
                  <w:lang w:val="se-NO"/>
                </w:rPr>
                <w:t>.no lea diehtovuđot oahppanresursa agiide heivehuvvon oahpahus vea</w:t>
              </w:r>
              <w:r>
                <w:rPr>
                  <w:rFonts w:eastAsiaTheme="minorEastAsia"/>
                  <w:sz w:val="22"/>
                  <w:szCs w:val="22"/>
                  <w:lang w:val="se-NO"/>
                </w:rPr>
                <w:t>hkaválddi</w:t>
              </w:r>
              <w:r w:rsidRPr="002610B0">
                <w:rPr>
                  <w:rFonts w:eastAsiaTheme="minorEastAsia"/>
                  <w:sz w:val="22"/>
                  <w:szCs w:val="22"/>
                  <w:lang w:val="se-NO"/>
                </w:rPr>
                <w:t>, illaste</w:t>
              </w:r>
              <w:r>
                <w:rPr>
                  <w:rFonts w:eastAsiaTheme="minorEastAsia"/>
                  <w:sz w:val="22"/>
                  <w:szCs w:val="22"/>
                  <w:lang w:val="se-NO"/>
                </w:rPr>
                <w:t>miid</w:t>
              </w:r>
              <w:r w:rsidRPr="002610B0">
                <w:rPr>
                  <w:rFonts w:eastAsiaTheme="minorEastAsia"/>
                  <w:sz w:val="22"/>
                  <w:szCs w:val="22"/>
                  <w:lang w:val="se-NO"/>
                </w:rPr>
                <w:t xml:space="preserve"> ja givssideami birra mánáidgárddis ja skuvllas. Lea stuora ovttaoaivilvuohta man dehálaš mánáide ja nuoraide lea oahpahusa addit rupmaša, rájiid ja illastemi</w:t>
              </w:r>
              <w:r>
                <w:rPr>
                  <w:rFonts w:eastAsiaTheme="minorEastAsia"/>
                  <w:sz w:val="22"/>
                  <w:szCs w:val="22"/>
                  <w:lang w:val="se-NO"/>
                </w:rPr>
                <w:t>id</w:t>
              </w:r>
              <w:r w:rsidRPr="002610B0">
                <w:rPr>
                  <w:rFonts w:eastAsiaTheme="minorEastAsia"/>
                  <w:sz w:val="22"/>
                  <w:szCs w:val="22"/>
                  <w:lang w:val="se-NO"/>
                </w:rPr>
                <w:t xml:space="preserve"> birra </w:t>
              </w:r>
              <w:r>
                <w:rPr>
                  <w:rFonts w:eastAsiaTheme="minorEastAsia"/>
                  <w:sz w:val="22"/>
                  <w:szCs w:val="22"/>
                  <w:lang w:val="se-NO"/>
                </w:rPr>
                <w:t xml:space="preserve">dan láhkai ahte dat lea </w:t>
              </w:r>
              <w:r w:rsidRPr="002610B0">
                <w:rPr>
                  <w:rFonts w:eastAsiaTheme="minorEastAsia"/>
                  <w:sz w:val="22"/>
                  <w:szCs w:val="22"/>
                  <w:lang w:val="se-NO"/>
                </w:rPr>
                <w:t>heivehuvvon mánáid iešguđet</w:t>
              </w:r>
              <w:r>
                <w:rPr>
                  <w:rFonts w:eastAsiaTheme="minorEastAsia"/>
                  <w:sz w:val="22"/>
                  <w:szCs w:val="22"/>
                  <w:lang w:val="se-NO"/>
                </w:rPr>
                <w:t xml:space="preserve"> </w:t>
              </w:r>
              <w:r w:rsidRPr="002610B0">
                <w:rPr>
                  <w:rFonts w:eastAsiaTheme="minorEastAsia"/>
                  <w:sz w:val="22"/>
                  <w:szCs w:val="22"/>
                  <w:lang w:val="se-NO"/>
                </w:rPr>
                <w:t>duogáži</w:t>
              </w:r>
              <w:r>
                <w:rPr>
                  <w:rFonts w:eastAsiaTheme="minorEastAsia"/>
                  <w:sz w:val="22"/>
                  <w:szCs w:val="22"/>
                  <w:lang w:val="se-NO"/>
                </w:rPr>
                <w:t>i</w:t>
              </w:r>
              <w:r w:rsidRPr="002610B0">
                <w:rPr>
                  <w:rFonts w:eastAsiaTheme="minorEastAsia"/>
                  <w:sz w:val="22"/>
                  <w:szCs w:val="22"/>
                  <w:lang w:val="se-NO"/>
                </w:rPr>
                <w:t xml:space="preserve"> ja </w:t>
              </w:r>
              <w:r>
                <w:rPr>
                  <w:rFonts w:eastAsiaTheme="minorEastAsia"/>
                  <w:sz w:val="22"/>
                  <w:szCs w:val="22"/>
                  <w:lang w:val="se-NO"/>
                </w:rPr>
                <w:t>á</w:t>
              </w:r>
              <w:r w:rsidRPr="002610B0">
                <w:rPr>
                  <w:rFonts w:eastAsiaTheme="minorEastAsia"/>
                  <w:sz w:val="22"/>
                  <w:szCs w:val="22"/>
                  <w:lang w:val="se-NO"/>
                </w:rPr>
                <w:t>lbmotjoavkku</w:t>
              </w:r>
              <w:r>
                <w:rPr>
                  <w:rFonts w:eastAsiaTheme="minorEastAsia"/>
                  <w:sz w:val="22"/>
                  <w:szCs w:val="22"/>
                  <w:lang w:val="se-NO"/>
                </w:rPr>
                <w:t xml:space="preserve"> máŋggabealatvuhtii</w:t>
              </w:r>
              <w:r w:rsidRPr="002610B0">
                <w:rPr>
                  <w:rFonts w:eastAsiaTheme="minorEastAsia"/>
                  <w:sz w:val="22"/>
                  <w:szCs w:val="22"/>
                  <w:lang w:val="se-NO"/>
                </w:rPr>
                <w:t xml:space="preserve">.  Dasa lassin lea dehálaš ahte oahpahusávdnasat gávdnojit dan gillii maid mánát máhttet buoremusat. Sámedikkis lea erenoamáš ovddasvástádus sámi oahpponeavvuide ja ruhtada sámi oahpponeavvoprošeavttaid. Sámediggi juolluda doarjaga oahpponeavvoprošeavttaide vuođđooahpahussii mat gokčet </w:t>
              </w:r>
              <w:r w:rsidRPr="002610B0">
                <w:rPr>
                  <w:rFonts w:eastAsiaTheme="minorEastAsia"/>
                  <w:sz w:val="22"/>
                  <w:szCs w:val="22"/>
                  <w:lang w:val="se-NO"/>
                </w:rPr>
                <w:lastRenderedPageBreak/>
                <w:t>ovtta dahje eanet fáttáin rumaš, seksualitehta ja rájáid bidjan, gárrenmirkkuid, vea</w:t>
              </w:r>
              <w:r>
                <w:rPr>
                  <w:rFonts w:eastAsiaTheme="minorEastAsia"/>
                  <w:sz w:val="22"/>
                  <w:szCs w:val="22"/>
                  <w:lang w:val="se-NO"/>
                </w:rPr>
                <w:t>hkaválddi</w:t>
              </w:r>
              <w:r w:rsidRPr="002610B0">
                <w:rPr>
                  <w:rFonts w:eastAsiaTheme="minorEastAsia"/>
                  <w:sz w:val="22"/>
                  <w:szCs w:val="22"/>
                  <w:lang w:val="se-NO"/>
                </w:rPr>
                <w:t xml:space="preserve"> ja illaste</w:t>
              </w:r>
              <w:r>
                <w:rPr>
                  <w:rFonts w:eastAsiaTheme="minorEastAsia"/>
                  <w:sz w:val="22"/>
                  <w:szCs w:val="22"/>
                  <w:lang w:val="se-NO"/>
                </w:rPr>
                <w:t xml:space="preserve">miid </w:t>
              </w:r>
              <w:r w:rsidRPr="002610B0">
                <w:rPr>
                  <w:rFonts w:eastAsiaTheme="minorEastAsia"/>
                  <w:sz w:val="22"/>
                  <w:szCs w:val="22"/>
                  <w:lang w:val="se-NO"/>
                </w:rPr>
                <w:t xml:space="preserve">eastadeapmi ja vuortnuheami, gutnehuhttima ja vealaheami eastadeapmi. Oahpporesurssaid </w:t>
              </w:r>
              <w:r>
                <w:rPr>
                  <w:rFonts w:eastAsiaTheme="minorEastAsia"/>
                  <w:sz w:val="22"/>
                  <w:szCs w:val="22"/>
                  <w:lang w:val="se-NO"/>
                </w:rPr>
                <w:t>implementeren</w:t>
              </w:r>
              <w:r w:rsidRPr="002610B0">
                <w:rPr>
                  <w:rFonts w:eastAsiaTheme="minorEastAsia"/>
                  <w:sz w:val="22"/>
                  <w:szCs w:val="22"/>
                  <w:lang w:val="se-NO"/>
                </w:rPr>
                <w:t xml:space="preserve"> ja heiveheapmi sáhttá dagahit ahte oahpahus rupmaša ja rájáid bidjama birra nannejuvvo. </w:t>
              </w:r>
            </w:p>
            <w:p w14:paraId="3A154635" w14:textId="77777777" w:rsidR="00F2619A" w:rsidRPr="002610B0" w:rsidRDefault="00F2619A" w:rsidP="00F2619A">
              <w:pPr>
                <w:rPr>
                  <w:rFonts w:eastAsiaTheme="minorEastAsia"/>
                  <w:sz w:val="22"/>
                  <w:szCs w:val="22"/>
                  <w:lang w:val="se-NO"/>
                </w:rPr>
              </w:pPr>
            </w:p>
            <w:p w14:paraId="5D332EFA"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64. doaibmabidju namuha dan ahte fuolahit sámi perspektiivva </w:t>
              </w:r>
              <w:r>
                <w:rPr>
                  <w:rFonts w:eastAsiaTheme="minorEastAsia"/>
                  <w:sz w:val="22"/>
                  <w:szCs w:val="22"/>
                  <w:lang w:val="se-NO"/>
                </w:rPr>
                <w:t xml:space="preserve">barggus mii galgá hábmet fálaldaga </w:t>
              </w:r>
              <w:r w:rsidRPr="002610B0">
                <w:rPr>
                  <w:rFonts w:eastAsiaTheme="minorEastAsia"/>
                  <w:sz w:val="22"/>
                  <w:szCs w:val="22"/>
                  <w:lang w:val="se-NO"/>
                </w:rPr>
                <w:t>veahkaváld</w:t>
              </w:r>
              <w:r>
                <w:rPr>
                  <w:rFonts w:eastAsiaTheme="minorEastAsia"/>
                  <w:sz w:val="22"/>
                  <w:szCs w:val="22"/>
                  <w:lang w:val="se-NO"/>
                </w:rPr>
                <w:t>ečađaheddjiide</w:t>
              </w:r>
              <w:r w:rsidRPr="002610B0">
                <w:rPr>
                  <w:rFonts w:eastAsiaTheme="minorEastAsia"/>
                  <w:sz w:val="22"/>
                  <w:szCs w:val="22"/>
                  <w:lang w:val="se-NO"/>
                </w:rPr>
                <w:t xml:space="preserve"> ja illasteddjiide. Dan oktavuođas sáhttá vuođđudus </w:t>
              </w:r>
              <w:proofErr w:type="spellStart"/>
              <w:r w:rsidRPr="002610B0">
                <w:rPr>
                  <w:rFonts w:eastAsiaTheme="minorEastAsia"/>
                  <w:sz w:val="22"/>
                  <w:szCs w:val="22"/>
                  <w:lang w:val="se-NO"/>
                </w:rPr>
                <w:t>Alternativ</w:t>
              </w:r>
              <w:proofErr w:type="spellEnd"/>
              <w:r w:rsidRPr="002610B0">
                <w:rPr>
                  <w:rFonts w:eastAsiaTheme="minorEastAsia"/>
                  <w:sz w:val="22"/>
                  <w:szCs w:val="22"/>
                  <w:lang w:val="se-NO"/>
                </w:rPr>
                <w:t xml:space="preserve"> </w:t>
              </w:r>
              <w:proofErr w:type="spellStart"/>
              <w:r w:rsidRPr="002610B0">
                <w:rPr>
                  <w:rFonts w:eastAsiaTheme="minorEastAsia"/>
                  <w:sz w:val="22"/>
                  <w:szCs w:val="22"/>
                  <w:lang w:val="se-NO"/>
                </w:rPr>
                <w:t>til</w:t>
              </w:r>
              <w:proofErr w:type="spellEnd"/>
              <w:r w:rsidRPr="002610B0">
                <w:rPr>
                  <w:rFonts w:eastAsiaTheme="minorEastAsia"/>
                  <w:sz w:val="22"/>
                  <w:szCs w:val="22"/>
                  <w:lang w:val="se-NO"/>
                </w:rPr>
                <w:t xml:space="preserve"> </w:t>
              </w:r>
              <w:proofErr w:type="spellStart"/>
              <w:r w:rsidRPr="002610B0">
                <w:rPr>
                  <w:rFonts w:eastAsiaTheme="minorEastAsia"/>
                  <w:sz w:val="22"/>
                  <w:szCs w:val="22"/>
                  <w:lang w:val="se-NO"/>
                </w:rPr>
                <w:t>vold</w:t>
              </w:r>
              <w:proofErr w:type="spellEnd"/>
              <w:r w:rsidRPr="002610B0">
                <w:rPr>
                  <w:rFonts w:eastAsiaTheme="minorEastAsia"/>
                  <w:sz w:val="22"/>
                  <w:szCs w:val="22"/>
                  <w:lang w:val="se-NO"/>
                </w:rPr>
                <w:t xml:space="preserve">, mii heiveha dikšofálaldagaset sámi álbmogii Romssas ja Finnmárkkus, leahkit dehálaš váikkuheaddji fuolaheamis sámi perspektiivva.  </w:t>
              </w:r>
            </w:p>
            <w:p w14:paraId="0F9E10DA" w14:textId="77777777" w:rsidR="00F2619A" w:rsidRPr="002610B0" w:rsidRDefault="00F2619A" w:rsidP="00F2619A">
              <w:pPr>
                <w:rPr>
                  <w:rFonts w:eastAsiaTheme="minorEastAsia"/>
                  <w:sz w:val="22"/>
                  <w:szCs w:val="22"/>
                  <w:lang w:val="se-NO"/>
                </w:rPr>
              </w:pPr>
            </w:p>
            <w:p w14:paraId="3DF9417A"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 xml:space="preserve">70.doaibmabidju doaibmaplánas lea </w:t>
              </w:r>
              <w:r>
                <w:rPr>
                  <w:rFonts w:eastAsiaTheme="minorEastAsia"/>
                  <w:sz w:val="22"/>
                  <w:szCs w:val="22"/>
                  <w:lang w:val="se-NO"/>
                </w:rPr>
                <w:t>ásahit</w:t>
              </w:r>
              <w:r w:rsidRPr="002610B0">
                <w:rPr>
                  <w:rFonts w:eastAsiaTheme="minorEastAsia"/>
                  <w:sz w:val="22"/>
                  <w:szCs w:val="22"/>
                  <w:lang w:val="se-NO"/>
                </w:rPr>
                <w:t xml:space="preserve"> foruma barggu </w:t>
              </w:r>
              <w:r>
                <w:rPr>
                  <w:rFonts w:eastAsiaTheme="minorEastAsia"/>
                  <w:sz w:val="22"/>
                  <w:szCs w:val="22"/>
                  <w:lang w:val="se-NO"/>
                </w:rPr>
                <w:t xml:space="preserve">ovddideami várás </w:t>
              </w:r>
              <w:r w:rsidRPr="002610B0">
                <w:rPr>
                  <w:rFonts w:eastAsiaTheme="minorEastAsia"/>
                  <w:sz w:val="22"/>
                  <w:szCs w:val="22"/>
                  <w:lang w:val="se-NO"/>
                </w:rPr>
                <w:t>vea</w:t>
              </w:r>
              <w:r>
                <w:rPr>
                  <w:rFonts w:eastAsiaTheme="minorEastAsia"/>
                  <w:sz w:val="22"/>
                  <w:szCs w:val="22"/>
                  <w:lang w:val="se-NO"/>
                </w:rPr>
                <w:t>hkaválddi</w:t>
              </w:r>
              <w:r w:rsidRPr="002610B0">
                <w:rPr>
                  <w:rFonts w:eastAsiaTheme="minorEastAsia"/>
                  <w:sz w:val="22"/>
                  <w:szCs w:val="22"/>
                  <w:lang w:val="se-NO"/>
                </w:rPr>
                <w:t xml:space="preserve"> ja illaste</w:t>
              </w:r>
              <w:r>
                <w:rPr>
                  <w:rFonts w:eastAsiaTheme="minorEastAsia"/>
                  <w:sz w:val="22"/>
                  <w:szCs w:val="22"/>
                  <w:lang w:val="se-NO"/>
                </w:rPr>
                <w:t xml:space="preserve">miid vuostá </w:t>
              </w:r>
              <w:r w:rsidRPr="002610B0">
                <w:rPr>
                  <w:rFonts w:eastAsiaTheme="minorEastAsia"/>
                  <w:sz w:val="22"/>
                  <w:szCs w:val="22"/>
                  <w:lang w:val="se-NO"/>
                </w:rPr>
                <w:t xml:space="preserve">sámi guovlluin ja </w:t>
              </w:r>
              <w:r>
                <w:rPr>
                  <w:rFonts w:eastAsiaTheme="minorEastAsia"/>
                  <w:sz w:val="22"/>
                  <w:szCs w:val="22"/>
                  <w:lang w:val="se-NO"/>
                </w:rPr>
                <w:t xml:space="preserve">oassálastiid gaskasaš vásáhusaid </w:t>
              </w:r>
              <w:r w:rsidRPr="002610B0">
                <w:rPr>
                  <w:rFonts w:eastAsiaTheme="minorEastAsia"/>
                  <w:sz w:val="22"/>
                  <w:szCs w:val="22"/>
                  <w:lang w:val="se-NO"/>
                </w:rPr>
                <w:t>gelbbolašvuođa lonohalla</w:t>
              </w:r>
              <w:r>
                <w:rPr>
                  <w:rFonts w:eastAsiaTheme="minorEastAsia"/>
                  <w:sz w:val="22"/>
                  <w:szCs w:val="22"/>
                  <w:lang w:val="se-NO"/>
                </w:rPr>
                <w:t xml:space="preserve">ma várás. </w:t>
              </w:r>
              <w:r w:rsidRPr="002610B0">
                <w:rPr>
                  <w:rFonts w:eastAsiaTheme="minorEastAsia"/>
                  <w:sz w:val="22"/>
                  <w:szCs w:val="22"/>
                  <w:lang w:val="se-NO"/>
                </w:rPr>
                <w:t xml:space="preserve">Dát doaibma lea plánejuvvon álgit nu jođánit go pandemiija- dilli ja restrikšuvnnat diktet.  Ovttasdoaibman ja ovttasbargu etáhtaid ja fágabirrasiid rastá sáhttá ávkkálaš. </w:t>
              </w:r>
            </w:p>
            <w:p w14:paraId="1E51CDB3" w14:textId="77777777" w:rsidR="00F2619A" w:rsidRPr="002610B0" w:rsidRDefault="00F2619A" w:rsidP="00F2619A">
              <w:pPr>
                <w:rPr>
                  <w:rFonts w:eastAsiaTheme="minorEastAsia"/>
                  <w:sz w:val="22"/>
                  <w:szCs w:val="22"/>
                  <w:lang w:val="se-NO"/>
                </w:rPr>
              </w:pPr>
            </w:p>
            <w:p w14:paraId="434D007A"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71.doaibmabidju lea nannet  Norgga eisseválddiid, Sámedikki ja sámi eaktodáhtolaš organisašuvnnaid gaskasaš ovttasbarggu vea</w:t>
              </w:r>
              <w:r>
                <w:rPr>
                  <w:rFonts w:eastAsiaTheme="minorEastAsia"/>
                  <w:sz w:val="22"/>
                  <w:szCs w:val="22"/>
                  <w:lang w:val="se-NO"/>
                </w:rPr>
                <w:t>hka</w:t>
              </w:r>
              <w:r w:rsidRPr="002610B0">
                <w:rPr>
                  <w:rFonts w:eastAsiaTheme="minorEastAsia"/>
                  <w:sz w:val="22"/>
                  <w:szCs w:val="22"/>
                  <w:lang w:val="se-NO"/>
                </w:rPr>
                <w:t>válddi ja illaste</w:t>
              </w:r>
              <w:r>
                <w:rPr>
                  <w:rFonts w:eastAsiaTheme="minorEastAsia"/>
                  <w:sz w:val="22"/>
                  <w:szCs w:val="22"/>
                  <w:lang w:val="se-NO"/>
                </w:rPr>
                <w:t>miid vuostá</w:t>
              </w:r>
              <w:r w:rsidRPr="002610B0">
                <w:rPr>
                  <w:rFonts w:eastAsiaTheme="minorEastAsia"/>
                  <w:sz w:val="22"/>
                  <w:szCs w:val="22"/>
                  <w:lang w:val="se-NO"/>
                </w:rPr>
                <w:t xml:space="preserve"> sámi servvodagain. </w:t>
              </w:r>
            </w:p>
            <w:p w14:paraId="7C1827DA" w14:textId="77777777" w:rsidR="00F2619A" w:rsidRPr="002610B0" w:rsidRDefault="00F2619A" w:rsidP="00F2619A">
              <w:pPr>
                <w:rPr>
                  <w:rFonts w:eastAsiaTheme="minorEastAsia"/>
                  <w:sz w:val="22"/>
                  <w:szCs w:val="22"/>
                  <w:lang w:val="se-NO"/>
                </w:rPr>
              </w:pPr>
            </w:p>
            <w:p w14:paraId="45BDC6BD"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Gitta Sámedikki vuosttaš doaibmaplánaid rájes veahkaváld</w:t>
              </w:r>
              <w:r>
                <w:rPr>
                  <w:rFonts w:eastAsiaTheme="minorEastAsia"/>
                  <w:sz w:val="22"/>
                  <w:szCs w:val="22"/>
                  <w:lang w:val="se-NO"/>
                </w:rPr>
                <w:t>di</w:t>
              </w:r>
              <w:r w:rsidRPr="002610B0">
                <w:rPr>
                  <w:rFonts w:eastAsiaTheme="minorEastAsia"/>
                  <w:sz w:val="22"/>
                  <w:szCs w:val="22"/>
                  <w:lang w:val="se-NO"/>
                </w:rPr>
                <w:t xml:space="preserve"> eastadeami ja vuosttaldeami birra lea miellaávkkálaš bargu leamaš dehálaš.  Botket jaskatvuođa iige orrut jávohaga vea</w:t>
              </w:r>
              <w:r>
                <w:rPr>
                  <w:rFonts w:eastAsiaTheme="minorEastAsia"/>
                  <w:sz w:val="22"/>
                  <w:szCs w:val="22"/>
                  <w:lang w:val="se-NO"/>
                </w:rPr>
                <w:t>hkaválddi</w:t>
              </w:r>
              <w:r w:rsidRPr="002610B0">
                <w:rPr>
                  <w:rFonts w:eastAsiaTheme="minorEastAsia"/>
                  <w:sz w:val="22"/>
                  <w:szCs w:val="22"/>
                  <w:lang w:val="se-NO"/>
                </w:rPr>
                <w:t xml:space="preserve"> ja illaste</w:t>
              </w:r>
              <w:r>
                <w:rPr>
                  <w:rFonts w:eastAsiaTheme="minorEastAsia"/>
                  <w:sz w:val="22"/>
                  <w:szCs w:val="22"/>
                  <w:lang w:val="se-NO"/>
                </w:rPr>
                <w:t>miid</w:t>
              </w:r>
              <w:r w:rsidRPr="002610B0">
                <w:rPr>
                  <w:rFonts w:eastAsiaTheme="minorEastAsia"/>
                  <w:sz w:val="22"/>
                  <w:szCs w:val="22"/>
                  <w:lang w:val="se-NO"/>
                </w:rPr>
                <w:t xml:space="preserve"> birra, ja dohkkehit ahte vea</w:t>
              </w:r>
              <w:r>
                <w:rPr>
                  <w:rFonts w:eastAsiaTheme="minorEastAsia"/>
                  <w:sz w:val="22"/>
                  <w:szCs w:val="22"/>
                  <w:lang w:val="se-NO"/>
                </w:rPr>
                <w:t>hkaváldi</w:t>
              </w:r>
              <w:r w:rsidRPr="002610B0">
                <w:rPr>
                  <w:rFonts w:eastAsiaTheme="minorEastAsia"/>
                  <w:sz w:val="22"/>
                  <w:szCs w:val="22"/>
                  <w:lang w:val="se-NO"/>
                </w:rPr>
                <w:t xml:space="preserve"> billista servvodagaid, lea leamaš mearrideaddji das ahte mis odne lea dasa sámi áŋgiruššansuorgi nationála doaibmaplánas.</w:t>
              </w:r>
              <w:r>
                <w:rPr>
                  <w:rFonts w:eastAsiaTheme="minorEastAsia"/>
                  <w:sz w:val="22"/>
                  <w:szCs w:val="22"/>
                  <w:lang w:val="se-NO"/>
                </w:rPr>
                <w:t xml:space="preserve"> </w:t>
              </w:r>
              <w:r w:rsidRPr="002610B0">
                <w:rPr>
                  <w:rFonts w:eastAsiaTheme="minorEastAsia"/>
                  <w:sz w:val="22"/>
                  <w:szCs w:val="22"/>
                  <w:lang w:val="se-NO"/>
                </w:rPr>
                <w:t>Diehtit ahte bargu ii bisán dása. Čuovvolemiin ja joatkimiin álgá dat duohta bargu. Doaibmaplána čuoččuha ahte veahkaváld</w:t>
              </w:r>
              <w:r>
                <w:rPr>
                  <w:rFonts w:eastAsiaTheme="minorEastAsia"/>
                  <w:sz w:val="22"/>
                  <w:szCs w:val="22"/>
                  <w:lang w:val="se-NO"/>
                </w:rPr>
                <w:t>di</w:t>
              </w:r>
              <w:r w:rsidRPr="002610B0">
                <w:rPr>
                  <w:rFonts w:eastAsiaTheme="minorEastAsia"/>
                  <w:sz w:val="22"/>
                  <w:szCs w:val="22"/>
                  <w:lang w:val="se-NO"/>
                </w:rPr>
                <w:t xml:space="preserve"> lagas gaskavuođain galgá ain vuosttamužžan vuoruhuvvot boahttevaš jagiin.</w:t>
              </w:r>
              <w:r>
                <w:rPr>
                  <w:rFonts w:eastAsiaTheme="minorEastAsia"/>
                  <w:sz w:val="22"/>
                  <w:szCs w:val="22"/>
                  <w:lang w:val="se-NO"/>
                </w:rPr>
                <w:t xml:space="preserve"> </w:t>
              </w:r>
              <w:r w:rsidRPr="002610B0">
                <w:rPr>
                  <w:rFonts w:eastAsiaTheme="minorEastAsia"/>
                  <w:sz w:val="22"/>
                  <w:szCs w:val="22"/>
                  <w:lang w:val="se-NO"/>
                </w:rPr>
                <w:t xml:space="preserve">Hástalusat servodaga ovddabealde, galget dustejuvvot daguin mii lea vuođđuduvvon nanu ja áigeguovdilis máhtuin.  </w:t>
              </w:r>
            </w:p>
            <w:p w14:paraId="1C7E13E8" w14:textId="77777777" w:rsidR="00F2619A" w:rsidRPr="002610B0" w:rsidRDefault="00F2619A" w:rsidP="00F2619A">
              <w:pPr>
                <w:rPr>
                  <w:rFonts w:eastAsiaTheme="minorEastAsia"/>
                  <w:sz w:val="22"/>
                  <w:szCs w:val="22"/>
                  <w:lang w:val="se-NO"/>
                </w:rPr>
              </w:pPr>
            </w:p>
            <w:p w14:paraId="2BCE7D8E"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Olu doaibmabijuin sámi oasis lea hábmet bajilgova dutkama ja dutkandárbbu birra čatnon vea</w:t>
              </w:r>
              <w:r>
                <w:rPr>
                  <w:rFonts w:eastAsiaTheme="minorEastAsia"/>
                  <w:sz w:val="22"/>
                  <w:szCs w:val="22"/>
                  <w:lang w:val="se-NO"/>
                </w:rPr>
                <w:t>hkaválddi</w:t>
              </w:r>
              <w:r w:rsidRPr="002610B0">
                <w:rPr>
                  <w:rFonts w:eastAsiaTheme="minorEastAsia"/>
                  <w:sz w:val="22"/>
                  <w:szCs w:val="22"/>
                  <w:lang w:val="se-NO"/>
                </w:rPr>
                <w:t xml:space="preserve"> ja illaste</w:t>
              </w:r>
              <w:r>
                <w:rPr>
                  <w:rFonts w:eastAsiaTheme="minorEastAsia"/>
                  <w:sz w:val="22"/>
                  <w:szCs w:val="22"/>
                  <w:lang w:val="se-NO"/>
                </w:rPr>
                <w:t>miid</w:t>
              </w:r>
              <w:r w:rsidRPr="002610B0">
                <w:rPr>
                  <w:rFonts w:eastAsiaTheme="minorEastAsia"/>
                  <w:sz w:val="22"/>
                  <w:szCs w:val="22"/>
                  <w:lang w:val="se-NO"/>
                </w:rPr>
                <w:t xml:space="preserve"> sámi- ja boazodoalloservvodagas. Bajilgovva lea dárbbašlaš, máhtuin mii álkibut dovddiidit váttisvuođačuolmmaid ja bargagoahtit duohta doaimmaiguin.  Hástalussan lea ahte eat dieđe doarvái, ja min máhttu lea ráddjejuvvon. Eanet máhtuin ja bajilgovva hástalusain mat leat min servodaga ovddabealde, šaddá álkit dovddiidit duohta doaimmaiguin vai veahka</w:t>
              </w:r>
              <w:r>
                <w:rPr>
                  <w:rFonts w:eastAsiaTheme="minorEastAsia"/>
                  <w:sz w:val="22"/>
                  <w:szCs w:val="22"/>
                  <w:lang w:val="se-NO"/>
                </w:rPr>
                <w:t>válddi</w:t>
              </w:r>
              <w:r w:rsidRPr="002610B0">
                <w:rPr>
                  <w:rFonts w:eastAsiaTheme="minorEastAsia"/>
                  <w:sz w:val="22"/>
                  <w:szCs w:val="22"/>
                  <w:lang w:val="se-NO"/>
                </w:rPr>
                <w:t xml:space="preserve"> eastadit ja vuosttaldit.  </w:t>
              </w:r>
            </w:p>
            <w:p w14:paraId="2BB374FF" w14:textId="77777777" w:rsidR="00F2619A" w:rsidRPr="002610B0" w:rsidRDefault="00F2619A" w:rsidP="00F2619A">
              <w:pPr>
                <w:rPr>
                  <w:rFonts w:eastAsiaTheme="minorEastAsia"/>
                  <w:sz w:val="22"/>
                  <w:szCs w:val="22"/>
                  <w:lang w:val="se-NO"/>
                </w:rPr>
              </w:pPr>
            </w:p>
            <w:p w14:paraId="1E9C2E42"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Jus galgat lihkostuvvat veahkaváld</w:t>
              </w:r>
              <w:r>
                <w:rPr>
                  <w:rFonts w:eastAsiaTheme="minorEastAsia"/>
                  <w:sz w:val="22"/>
                  <w:szCs w:val="22"/>
                  <w:lang w:val="se-NO"/>
                </w:rPr>
                <w:t>di</w:t>
              </w:r>
              <w:r w:rsidRPr="002610B0">
                <w:rPr>
                  <w:rFonts w:eastAsiaTheme="minorEastAsia"/>
                  <w:sz w:val="22"/>
                  <w:szCs w:val="22"/>
                  <w:lang w:val="se-NO"/>
                </w:rPr>
                <w:t xml:space="preserve"> vuosttaldit lagas </w:t>
              </w:r>
              <w:r>
                <w:rPr>
                  <w:rFonts w:eastAsiaTheme="minorEastAsia"/>
                  <w:sz w:val="22"/>
                  <w:szCs w:val="22"/>
                  <w:lang w:val="se-NO"/>
                </w:rPr>
                <w:t>gaska</w:t>
              </w:r>
              <w:r w:rsidRPr="002610B0">
                <w:rPr>
                  <w:rFonts w:eastAsiaTheme="minorEastAsia"/>
                  <w:sz w:val="22"/>
                  <w:szCs w:val="22"/>
                  <w:lang w:val="se-NO"/>
                </w:rPr>
                <w:t xml:space="preserve">vuođain sámi servodagain ferte dahkku ollislaš ja ovttastahtti.  Doaibmaplána galgá láhčit dili beaktilis eastadeapmái, eanet dásseárvosaš ja oktasaš fálaldagat olbmuide </w:t>
              </w:r>
              <w:r>
                <w:rPr>
                  <w:rFonts w:eastAsiaTheme="minorEastAsia"/>
                  <w:sz w:val="22"/>
                  <w:szCs w:val="22"/>
                  <w:lang w:val="se-NO"/>
                </w:rPr>
                <w:t xml:space="preserve">geat leat vásihan veahkaválddi </w:t>
              </w:r>
              <w:r w:rsidRPr="002610B0">
                <w:rPr>
                  <w:rFonts w:eastAsiaTheme="minorEastAsia"/>
                  <w:sz w:val="22"/>
                  <w:szCs w:val="22"/>
                  <w:lang w:val="se-NO"/>
                </w:rPr>
                <w:t>ja vástideaddji, ráŋggáštusdoarrideapmi ja vea</w:t>
              </w:r>
              <w:r>
                <w:rPr>
                  <w:rFonts w:eastAsiaTheme="minorEastAsia"/>
                  <w:sz w:val="22"/>
                  <w:szCs w:val="22"/>
                  <w:lang w:val="se-NO"/>
                </w:rPr>
                <w:t>hka</w:t>
              </w:r>
              <w:r w:rsidRPr="002610B0">
                <w:rPr>
                  <w:rFonts w:eastAsiaTheme="minorEastAsia"/>
                  <w:sz w:val="22"/>
                  <w:szCs w:val="22"/>
                  <w:lang w:val="se-NO"/>
                </w:rPr>
                <w:t>válddi</w:t>
              </w:r>
              <w:r>
                <w:rPr>
                  <w:rFonts w:eastAsiaTheme="minorEastAsia"/>
                  <w:sz w:val="22"/>
                  <w:szCs w:val="22"/>
                  <w:lang w:val="se-NO"/>
                </w:rPr>
                <w:t xml:space="preserve"> čađaheaddjái</w:t>
              </w:r>
              <w:r w:rsidRPr="002610B0">
                <w:rPr>
                  <w:rFonts w:eastAsiaTheme="minorEastAsia"/>
                  <w:sz w:val="22"/>
                  <w:szCs w:val="22"/>
                  <w:lang w:val="se-NO"/>
                </w:rPr>
                <w:t xml:space="preserve"> di</w:t>
              </w:r>
              <w:r>
                <w:rPr>
                  <w:rFonts w:eastAsiaTheme="minorEastAsia"/>
                  <w:sz w:val="22"/>
                  <w:szCs w:val="22"/>
                  <w:lang w:val="se-NO"/>
                </w:rPr>
                <w:t>vššu</w:t>
              </w:r>
              <w:r w:rsidRPr="002610B0">
                <w:rPr>
                  <w:rFonts w:eastAsiaTheme="minorEastAsia"/>
                  <w:sz w:val="22"/>
                  <w:szCs w:val="22"/>
                  <w:lang w:val="se-NO"/>
                </w:rPr>
                <w:t xml:space="preserve">. </w:t>
              </w:r>
              <w:r>
                <w:rPr>
                  <w:rFonts w:eastAsiaTheme="minorEastAsia"/>
                  <w:sz w:val="22"/>
                  <w:szCs w:val="22"/>
                  <w:lang w:val="se-NO"/>
                </w:rPr>
                <w:t>L</w:t>
              </w:r>
              <w:r w:rsidRPr="002610B0">
                <w:rPr>
                  <w:rFonts w:eastAsiaTheme="minorEastAsia"/>
                  <w:sz w:val="22"/>
                  <w:szCs w:val="22"/>
                  <w:lang w:val="se-NO"/>
                </w:rPr>
                <w:t xml:space="preserve">ea dohkkehuvvon </w:t>
              </w:r>
              <w:r>
                <w:rPr>
                  <w:rFonts w:eastAsiaTheme="minorEastAsia"/>
                  <w:sz w:val="22"/>
                  <w:szCs w:val="22"/>
                  <w:lang w:val="se-NO"/>
                </w:rPr>
                <w:t>ahte v</w:t>
              </w:r>
              <w:r w:rsidRPr="002610B0">
                <w:rPr>
                  <w:rFonts w:eastAsiaTheme="minorEastAsia"/>
                  <w:sz w:val="22"/>
                  <w:szCs w:val="22"/>
                  <w:lang w:val="se-NO"/>
                </w:rPr>
                <w:t>eahkaváld</w:t>
              </w:r>
              <w:r>
                <w:rPr>
                  <w:rFonts w:eastAsiaTheme="minorEastAsia"/>
                  <w:sz w:val="22"/>
                  <w:szCs w:val="22"/>
                  <w:lang w:val="se-NO"/>
                </w:rPr>
                <w:t>i</w:t>
              </w:r>
              <w:r w:rsidRPr="002610B0">
                <w:rPr>
                  <w:rFonts w:eastAsiaTheme="minorEastAsia"/>
                  <w:sz w:val="22"/>
                  <w:szCs w:val="22"/>
                  <w:lang w:val="se-NO"/>
                </w:rPr>
                <w:t xml:space="preserve"> ja ill</w:t>
              </w:r>
              <w:r>
                <w:rPr>
                  <w:rFonts w:eastAsiaTheme="minorEastAsia"/>
                  <w:sz w:val="22"/>
                  <w:szCs w:val="22"/>
                  <w:lang w:val="se-NO"/>
                </w:rPr>
                <w:t>a</w:t>
              </w:r>
              <w:r w:rsidRPr="002610B0">
                <w:rPr>
                  <w:rFonts w:eastAsiaTheme="minorEastAsia"/>
                  <w:sz w:val="22"/>
                  <w:szCs w:val="22"/>
                  <w:lang w:val="se-NO"/>
                </w:rPr>
                <w:t>ste</w:t>
              </w:r>
              <w:r>
                <w:rPr>
                  <w:rFonts w:eastAsiaTheme="minorEastAsia"/>
                  <w:sz w:val="22"/>
                  <w:szCs w:val="22"/>
                  <w:lang w:val="se-NO"/>
                </w:rPr>
                <w:t xml:space="preserve">apmi lea </w:t>
              </w:r>
              <w:r w:rsidRPr="002610B0">
                <w:rPr>
                  <w:rFonts w:eastAsiaTheme="minorEastAsia"/>
                  <w:sz w:val="22"/>
                  <w:szCs w:val="22"/>
                  <w:lang w:val="se-NO"/>
                </w:rPr>
                <w:t>hástalus mii ferte</w:t>
              </w:r>
              <w:r>
                <w:rPr>
                  <w:rFonts w:eastAsiaTheme="minorEastAsia"/>
                  <w:sz w:val="22"/>
                  <w:szCs w:val="22"/>
                  <w:lang w:val="se-NO"/>
                </w:rPr>
                <w:t xml:space="preserve"> sámi servvodaga ja Norgga eisseválddiid gaskkas </w:t>
              </w:r>
              <w:r w:rsidRPr="002610B0">
                <w:rPr>
                  <w:rFonts w:eastAsiaTheme="minorEastAsia"/>
                  <w:sz w:val="22"/>
                  <w:szCs w:val="22"/>
                  <w:lang w:val="se-NO"/>
                </w:rPr>
                <w:t>searvevuođas čovdojuvvot</w:t>
              </w:r>
              <w:r>
                <w:rPr>
                  <w:rFonts w:eastAsiaTheme="minorEastAsia"/>
                  <w:sz w:val="22"/>
                  <w:szCs w:val="22"/>
                  <w:lang w:val="se-NO"/>
                </w:rPr>
                <w:t>.</w:t>
              </w:r>
              <w:r w:rsidRPr="002610B0">
                <w:rPr>
                  <w:rFonts w:eastAsiaTheme="minorEastAsia"/>
                  <w:sz w:val="22"/>
                  <w:szCs w:val="22"/>
                  <w:lang w:val="se-NO"/>
                </w:rPr>
                <w:t xml:space="preserve">  </w:t>
              </w:r>
            </w:p>
            <w:p w14:paraId="68A768B9" w14:textId="77777777" w:rsidR="00F2619A" w:rsidRPr="002610B0" w:rsidRDefault="00F2619A" w:rsidP="00F2619A">
              <w:pPr>
                <w:rPr>
                  <w:rFonts w:eastAsiaTheme="minorEastAsia"/>
                  <w:sz w:val="22"/>
                  <w:szCs w:val="22"/>
                  <w:lang w:val="se-NO"/>
                </w:rPr>
              </w:pPr>
            </w:p>
            <w:p w14:paraId="79697DBC"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Dáidda ja kultuvra sáhttá vuohki ovddidit guottuidnuppástuhttima, máhtu ja rabasvuođa. Čalmmustahttimiin ja rabasvuođain cuvket tabuáššiid. Maŋemus áiggiid leat olusat geat leat vásihan veahka</w:t>
              </w:r>
              <w:r>
                <w:rPr>
                  <w:rFonts w:eastAsiaTheme="minorEastAsia"/>
                  <w:sz w:val="22"/>
                  <w:szCs w:val="22"/>
                  <w:lang w:val="se-NO"/>
                </w:rPr>
                <w:t>válddi</w:t>
              </w:r>
              <w:r w:rsidRPr="002610B0">
                <w:rPr>
                  <w:rFonts w:eastAsiaTheme="minorEastAsia"/>
                  <w:sz w:val="22"/>
                  <w:szCs w:val="22"/>
                  <w:lang w:val="se-NO"/>
                </w:rPr>
                <w:t xml:space="preserve"> ja illaste</w:t>
              </w:r>
              <w:r>
                <w:rPr>
                  <w:rFonts w:eastAsiaTheme="minorEastAsia"/>
                  <w:sz w:val="22"/>
                  <w:szCs w:val="22"/>
                  <w:lang w:val="se-NO"/>
                </w:rPr>
                <w:t>miid</w:t>
              </w:r>
              <w:r w:rsidRPr="002610B0">
                <w:rPr>
                  <w:rFonts w:eastAsiaTheme="minorEastAsia"/>
                  <w:sz w:val="22"/>
                  <w:szCs w:val="22"/>
                  <w:lang w:val="se-NO"/>
                </w:rPr>
                <w:t xml:space="preserve"> válljen rabasvuođa veahkaváld</w:t>
              </w:r>
              <w:r>
                <w:rPr>
                  <w:rFonts w:eastAsiaTheme="minorEastAsia"/>
                  <w:sz w:val="22"/>
                  <w:szCs w:val="22"/>
                  <w:lang w:val="se-NO"/>
                </w:rPr>
                <w:t>di</w:t>
              </w:r>
              <w:r w:rsidRPr="002610B0">
                <w:rPr>
                  <w:rFonts w:eastAsiaTheme="minorEastAsia"/>
                  <w:sz w:val="22"/>
                  <w:szCs w:val="22"/>
                  <w:lang w:val="se-NO"/>
                </w:rPr>
                <w:t xml:space="preserve"> ja illaste</w:t>
              </w:r>
              <w:r>
                <w:rPr>
                  <w:rFonts w:eastAsiaTheme="minorEastAsia"/>
                  <w:sz w:val="22"/>
                  <w:szCs w:val="22"/>
                  <w:lang w:val="se-NO"/>
                </w:rPr>
                <w:t>miid</w:t>
              </w:r>
              <w:r w:rsidRPr="002610B0">
                <w:rPr>
                  <w:rFonts w:eastAsiaTheme="minorEastAsia"/>
                  <w:sz w:val="22"/>
                  <w:szCs w:val="22"/>
                  <w:lang w:val="se-NO"/>
                </w:rPr>
                <w:t xml:space="preserve"> birra dáidaga ja kultuvrra gaskkustemiin nu go čájáhusain, girjjálašvuođain ja dokumentárafilmmaiguin.  Dat lea dehálaš veahkki</w:t>
              </w:r>
              <w:r w:rsidRPr="002F1097">
                <w:rPr>
                  <w:rFonts w:eastAsiaTheme="minorEastAsia"/>
                  <w:sz w:val="22"/>
                  <w:szCs w:val="22"/>
                  <w:lang w:val="se-NO"/>
                </w:rPr>
                <w:t xml:space="preserve"> </w:t>
              </w:r>
              <w:r w:rsidRPr="002610B0">
                <w:rPr>
                  <w:rFonts w:eastAsiaTheme="minorEastAsia"/>
                  <w:sz w:val="22"/>
                  <w:szCs w:val="22"/>
                  <w:lang w:val="se-NO"/>
                </w:rPr>
                <w:t xml:space="preserve">rabasvuhtii. Dákko sáhttá Sámediggi stuora veahkkin doarjagiid- ja ohcanvuđot ortnegiid bokte. </w:t>
              </w:r>
            </w:p>
            <w:p w14:paraId="5F099127" w14:textId="77777777" w:rsidR="00F2619A" w:rsidRPr="002610B0" w:rsidRDefault="00F2619A" w:rsidP="00F2619A">
              <w:pPr>
                <w:rPr>
                  <w:rFonts w:eastAsiaTheme="minorEastAsia"/>
                  <w:sz w:val="22"/>
                  <w:szCs w:val="22"/>
                  <w:lang w:val="se-NO"/>
                </w:rPr>
              </w:pPr>
            </w:p>
            <w:p w14:paraId="0D1268C0" w14:textId="77777777" w:rsidR="00F2619A" w:rsidRPr="002610B0" w:rsidRDefault="00F2619A" w:rsidP="00F2619A">
              <w:pPr>
                <w:rPr>
                  <w:rFonts w:eastAsiaTheme="minorEastAsia"/>
                  <w:sz w:val="22"/>
                  <w:szCs w:val="22"/>
                  <w:lang w:val="se-NO"/>
                </w:rPr>
              </w:pPr>
              <w:r w:rsidRPr="002610B0">
                <w:rPr>
                  <w:rFonts w:eastAsiaTheme="minorEastAsia"/>
                  <w:sz w:val="22"/>
                  <w:szCs w:val="22"/>
                  <w:lang w:val="se-NO"/>
                </w:rPr>
                <w:t>Čuovvulan dihte sámediggedieđáhusa dásseárvvu birra, galgá Sámediggi ráhkadit sierra doaibmaplána veahkavá</w:t>
              </w:r>
              <w:r>
                <w:rPr>
                  <w:rFonts w:eastAsiaTheme="minorEastAsia"/>
                  <w:sz w:val="22"/>
                  <w:szCs w:val="22"/>
                  <w:lang w:val="se-NO"/>
                </w:rPr>
                <w:t>lddi</w:t>
              </w:r>
              <w:r w:rsidRPr="002610B0">
                <w:rPr>
                  <w:rFonts w:eastAsiaTheme="minorEastAsia"/>
                  <w:sz w:val="22"/>
                  <w:szCs w:val="22"/>
                  <w:lang w:val="se-NO"/>
                </w:rPr>
                <w:t xml:space="preserve"> eastadeami ja vuosttildeami dihte.</w:t>
              </w:r>
              <w:r>
                <w:rPr>
                  <w:rFonts w:eastAsiaTheme="minorEastAsia"/>
                  <w:sz w:val="22"/>
                  <w:szCs w:val="22"/>
                  <w:lang w:val="se-NO"/>
                </w:rPr>
                <w:t xml:space="preserve"> </w:t>
              </w:r>
              <w:r w:rsidRPr="002610B0">
                <w:rPr>
                  <w:rFonts w:eastAsiaTheme="minorEastAsia"/>
                  <w:sz w:val="22"/>
                  <w:szCs w:val="22"/>
                  <w:lang w:val="se-NO"/>
                </w:rPr>
                <w:t xml:space="preserve">Čuovvovaš jagi ja čuovvovaš áigodaga háliida Sámediggi čađahit bargoseminára áššáigullevaš birrasiin ja organisašuvnnaiguin bargan dihte doaibmaplána sisdoaluin. Sámediggi háliida hástalit digaštallamii duohta doaimmaid birra. </w:t>
              </w:r>
            </w:p>
            <w:p w14:paraId="16495097" w14:textId="77777777" w:rsidR="00F2619A" w:rsidRPr="002610B0" w:rsidRDefault="00F2619A" w:rsidP="00F2619A">
              <w:pPr>
                <w:rPr>
                  <w:rFonts w:eastAsiaTheme="minorEastAsia"/>
                  <w:sz w:val="22"/>
                  <w:szCs w:val="22"/>
                  <w:lang w:val="se-NO"/>
                </w:rPr>
              </w:pPr>
            </w:p>
            <w:p w14:paraId="15A5653C" w14:textId="77777777" w:rsidR="00F2619A" w:rsidRPr="002610B0" w:rsidRDefault="00F2619A" w:rsidP="00F2619A">
              <w:pPr>
                <w:pStyle w:val="Overskrift2"/>
                <w:rPr>
                  <w:rFonts w:eastAsiaTheme="minorEastAsia"/>
                  <w:lang w:val="se-NO"/>
                </w:rPr>
              </w:pPr>
              <w:bookmarkStart w:id="15" w:name="_Toc93917810"/>
              <w:r w:rsidRPr="002610B0">
                <w:rPr>
                  <w:rFonts w:eastAsiaTheme="minorEastAsia"/>
                  <w:lang w:val="se-NO"/>
                </w:rPr>
                <w:t>Loahpaheami ja mátki viidásit</w:t>
              </w:r>
              <w:bookmarkEnd w:id="15"/>
              <w:r w:rsidRPr="002610B0">
                <w:rPr>
                  <w:rFonts w:eastAsiaTheme="minorEastAsia"/>
                  <w:lang w:val="se-NO"/>
                </w:rPr>
                <w:t xml:space="preserve"> </w:t>
              </w:r>
            </w:p>
            <w:p w14:paraId="05296101" w14:textId="77777777" w:rsidR="00F2619A" w:rsidRPr="002610B0" w:rsidRDefault="00F2619A" w:rsidP="00F2619A">
              <w:pPr>
                <w:rPr>
                  <w:rFonts w:eastAsiaTheme="minorEastAsia"/>
                  <w:sz w:val="22"/>
                  <w:szCs w:val="22"/>
                  <w:lang w:val="se-NO"/>
                </w:rPr>
              </w:pPr>
            </w:p>
            <w:p w14:paraId="1F7B0B4D" w14:textId="77777777" w:rsidR="00F2619A" w:rsidRPr="002610B0" w:rsidRDefault="00F2619A" w:rsidP="00F2619A">
              <w:pPr>
                <w:spacing w:after="200"/>
                <w:rPr>
                  <w:rFonts w:cs="Arial"/>
                  <w:sz w:val="22"/>
                  <w:szCs w:val="22"/>
                  <w:lang w:val="se-NO"/>
                </w:rPr>
              </w:pPr>
              <w:r w:rsidRPr="002610B0">
                <w:rPr>
                  <w:rFonts w:cs="Arial"/>
                  <w:sz w:val="22"/>
                  <w:szCs w:val="22"/>
                  <w:lang w:val="se-NO"/>
                </w:rPr>
                <w:t>Sámediggeráđđi evttoha čuovvulit čilgehusa gulahaladettiin ovddasvástideaddji departemeanttaiguin nationála doaibmaplána ja eará nationála ja regionála veahkkeapparáhta</w:t>
              </w:r>
              <w:r>
                <w:rPr>
                  <w:rFonts w:cs="Arial"/>
                  <w:sz w:val="22"/>
                  <w:szCs w:val="22"/>
                  <w:lang w:val="se-NO"/>
                </w:rPr>
                <w:t>t</w:t>
              </w:r>
              <w:r w:rsidRPr="002610B0">
                <w:rPr>
                  <w:rFonts w:cs="Arial"/>
                  <w:sz w:val="22"/>
                  <w:szCs w:val="22"/>
                  <w:lang w:val="se-NO"/>
                </w:rPr>
                <w:t xml:space="preserve"> mat barget veahkavál</w:t>
              </w:r>
              <w:r>
                <w:rPr>
                  <w:rFonts w:cs="Arial"/>
                  <w:sz w:val="22"/>
                  <w:szCs w:val="22"/>
                  <w:lang w:val="se-NO"/>
                </w:rPr>
                <w:t>ddiin</w:t>
              </w:r>
              <w:r w:rsidRPr="002610B0">
                <w:rPr>
                  <w:rFonts w:cs="Arial"/>
                  <w:sz w:val="22"/>
                  <w:szCs w:val="22"/>
                  <w:lang w:val="se-NO"/>
                </w:rPr>
                <w:t xml:space="preserve"> ja illastemiin. Dasa lassin ráhkada dát čilgehus ovttas dásseárvodieđáhusain "</w:t>
              </w:r>
              <w:proofErr w:type="spellStart"/>
              <w:r w:rsidRPr="002610B0">
                <w:rPr>
                  <w:rFonts w:cs="Arial"/>
                  <w:sz w:val="22"/>
                  <w:szCs w:val="22"/>
                  <w:lang w:val="se-NO"/>
                </w:rPr>
                <w:t>Sábme</w:t>
              </w:r>
              <w:proofErr w:type="spellEnd"/>
              <w:r w:rsidRPr="002610B0">
                <w:rPr>
                  <w:rFonts w:cs="Arial"/>
                  <w:sz w:val="22"/>
                  <w:szCs w:val="22"/>
                  <w:lang w:val="se-NO"/>
                </w:rPr>
                <w:t xml:space="preserve"> jállu"  vuođu viidáset bargguin Sámedikki iežas doaibmaplánain veahkaválddi eastadeami ja vuosttaldeami várás. </w:t>
              </w:r>
            </w:p>
          </w:sdtContent>
        </w:sdt>
        <w:p w14:paraId="4E6D5BB1" w14:textId="77777777" w:rsidR="00F2619A" w:rsidRPr="002610B0" w:rsidRDefault="00F2619A" w:rsidP="00F2619A">
          <w:pPr>
            <w:rPr>
              <w:rFonts w:cs="Arial"/>
              <w:lang w:val="se-NO"/>
            </w:rPr>
          </w:pPr>
        </w:p>
        <w:p w14:paraId="54638385" w14:textId="77777777" w:rsidR="00F2619A" w:rsidRPr="002610B0" w:rsidRDefault="00F2619A" w:rsidP="00F2619A">
          <w:pPr>
            <w:rPr>
              <w:lang w:val="se-NO"/>
            </w:rPr>
          </w:pPr>
        </w:p>
        <w:bookmarkEnd w:id="10"/>
        <w:p w14:paraId="466C2046" w14:textId="3D1EF087" w:rsidR="00D53FFB" w:rsidRPr="003652E5" w:rsidRDefault="00D53FFB" w:rsidP="00B365B9">
          <w:pPr>
            <w:rPr>
              <w:rFonts w:eastAsiaTheme="minorEastAsia"/>
              <w:sz w:val="22"/>
              <w:szCs w:val="22"/>
              <w:lang w:val="se-NO"/>
            </w:rPr>
          </w:pPr>
        </w:p>
        <w:p w14:paraId="66FE2F60" w14:textId="6F84DDA6" w:rsidR="00D53FFB" w:rsidRPr="003652E5" w:rsidRDefault="00D53FFB" w:rsidP="00D53FFB">
          <w:pPr>
            <w:pStyle w:val="Overskrift3"/>
            <w:rPr>
              <w:rFonts w:eastAsiaTheme="minorEastAsia"/>
              <w:lang w:val="se-NO"/>
            </w:rPr>
          </w:pPr>
        </w:p>
        <w:p w14:paraId="1E300FFF" w14:textId="34E26B93" w:rsidR="00C30D7E" w:rsidRPr="003652E5" w:rsidRDefault="00C30D7E" w:rsidP="00B365B9">
          <w:pPr>
            <w:rPr>
              <w:rFonts w:eastAsiaTheme="minorEastAsia"/>
              <w:sz w:val="22"/>
              <w:szCs w:val="22"/>
              <w:lang w:val="se-NO"/>
            </w:rPr>
          </w:pPr>
        </w:p>
        <w:p w14:paraId="1E809738" w14:textId="54989D03" w:rsidR="00780CF4" w:rsidRPr="003652E5" w:rsidRDefault="00780CF4" w:rsidP="00B365B9">
          <w:pPr>
            <w:rPr>
              <w:rFonts w:eastAsiaTheme="minorEastAsia"/>
              <w:sz w:val="22"/>
              <w:szCs w:val="22"/>
              <w:lang w:val="se-NO"/>
            </w:rPr>
          </w:pP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56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todelt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omhandler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styrke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innsatsen</w:t>
          </w:r>
          <w:proofErr w:type="spellEnd"/>
          <w:r w:rsidRPr="003652E5">
            <w:rPr>
              <w:rFonts w:eastAsiaTheme="minorEastAsia"/>
              <w:sz w:val="22"/>
              <w:szCs w:val="22"/>
              <w:lang w:val="se-NO"/>
            </w:rPr>
            <w:t xml:space="preserve"> mot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reindriftssamiske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w:t>
          </w:r>
          <w:proofErr w:type="spellEnd"/>
          <w:r w:rsidRPr="003652E5">
            <w:rPr>
              <w:rFonts w:eastAsiaTheme="minorEastAsia"/>
              <w:sz w:val="22"/>
              <w:szCs w:val="22"/>
              <w:lang w:val="se-NO"/>
            </w:rPr>
            <w:t xml:space="preserve">. </w:t>
          </w:r>
          <w:proofErr w:type="spellStart"/>
          <w:r w:rsidR="00AC6D21" w:rsidRPr="003652E5">
            <w:rPr>
              <w:rFonts w:eastAsiaTheme="minorEastAsia"/>
              <w:sz w:val="22"/>
              <w:szCs w:val="22"/>
              <w:lang w:val="se-NO"/>
            </w:rPr>
            <w:t>Tiltaket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skal</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både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styrke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kompetansen</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om</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reindriftsnæringen</w:t>
          </w:r>
          <w:proofErr w:type="spellEnd"/>
          <w:r w:rsidR="00AC6D21" w:rsidRPr="003652E5">
            <w:rPr>
              <w:rFonts w:eastAsiaTheme="minorEastAsia"/>
              <w:sz w:val="22"/>
              <w:szCs w:val="22"/>
              <w:lang w:val="se-NO"/>
            </w:rPr>
            <w:t xml:space="preserve"> i </w:t>
          </w:r>
          <w:proofErr w:type="spellStart"/>
          <w:r w:rsidR="00AC6D21" w:rsidRPr="003652E5">
            <w:rPr>
              <w:rFonts w:eastAsiaTheme="minorEastAsia"/>
              <w:sz w:val="22"/>
              <w:szCs w:val="22"/>
              <w:lang w:val="se-NO"/>
            </w:rPr>
            <w:t>det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offentlige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tjenesteapparatet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utarbeide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informasjon</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til</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reindriftsnæringen</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om</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hjelpetilbud</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for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voldsutsatte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voldsutøvere</w:t>
          </w:r>
          <w:proofErr w:type="spellEnd"/>
          <w:r w:rsidR="00AC6D21" w:rsidRPr="003652E5">
            <w:rPr>
              <w:rFonts w:eastAsiaTheme="minorEastAsia"/>
              <w:sz w:val="22"/>
              <w:szCs w:val="22"/>
              <w:lang w:val="se-NO"/>
            </w:rPr>
            <w:t xml:space="preserve">. I </w:t>
          </w:r>
          <w:proofErr w:type="spellStart"/>
          <w:r w:rsidR="00AC6D21" w:rsidRPr="003652E5">
            <w:rPr>
              <w:rFonts w:eastAsiaTheme="minorEastAsia"/>
              <w:sz w:val="22"/>
              <w:szCs w:val="22"/>
              <w:lang w:val="se-NO"/>
            </w:rPr>
            <w:t>Reindriftas</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hverdag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fremkom</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det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at</w:t>
          </w:r>
          <w:proofErr w:type="spellEnd"/>
          <w:r w:rsidR="00AC6D21" w:rsidRPr="003652E5">
            <w:rPr>
              <w:rFonts w:eastAsiaTheme="minorEastAsia"/>
              <w:sz w:val="22"/>
              <w:szCs w:val="22"/>
              <w:lang w:val="se-NO"/>
            </w:rPr>
            <w:t xml:space="preserve"> en </w:t>
          </w:r>
          <w:proofErr w:type="spellStart"/>
          <w:r w:rsidR="00AC6D21" w:rsidRPr="003652E5">
            <w:rPr>
              <w:rFonts w:eastAsiaTheme="minorEastAsia"/>
              <w:sz w:val="22"/>
              <w:szCs w:val="22"/>
              <w:lang w:val="se-NO"/>
            </w:rPr>
            <w:t>stor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andel</w:t>
          </w:r>
          <w:proofErr w:type="spellEnd"/>
          <w:r w:rsidR="00AC6D21" w:rsidRPr="003652E5">
            <w:rPr>
              <w:rFonts w:eastAsiaTheme="minorEastAsia"/>
              <w:sz w:val="22"/>
              <w:szCs w:val="22"/>
              <w:lang w:val="se-NO"/>
            </w:rPr>
            <w:t xml:space="preserve"> av </w:t>
          </w:r>
          <w:proofErr w:type="spellStart"/>
          <w:r w:rsidR="00AC6D21" w:rsidRPr="003652E5">
            <w:rPr>
              <w:rFonts w:eastAsiaTheme="minorEastAsia"/>
              <w:sz w:val="22"/>
              <w:szCs w:val="22"/>
              <w:lang w:val="se-NO"/>
            </w:rPr>
            <w:t>reineiere</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er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blitt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utsatt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for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vold</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trusler</w:t>
          </w:r>
          <w:proofErr w:type="spellEnd"/>
          <w:r w:rsidR="00AC6D21" w:rsidRPr="003652E5">
            <w:rPr>
              <w:rFonts w:eastAsiaTheme="minorEastAsia"/>
              <w:sz w:val="22"/>
              <w:szCs w:val="22"/>
              <w:lang w:val="se-NO"/>
            </w:rPr>
            <w:t xml:space="preserve">. </w:t>
          </w:r>
          <w:proofErr w:type="spellStart"/>
          <w:r w:rsidR="00700CC1" w:rsidRPr="003652E5">
            <w:rPr>
              <w:rFonts w:eastAsiaTheme="minorEastAsia"/>
              <w:sz w:val="22"/>
              <w:szCs w:val="22"/>
              <w:lang w:val="se-NO"/>
            </w:rPr>
            <w:t>Det</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er</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behov</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for</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mer</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kunnskap</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om</w:t>
          </w:r>
          <w:proofErr w:type="spellEnd"/>
          <w:r w:rsidR="00700CC1" w:rsidRPr="003652E5">
            <w:rPr>
              <w:rFonts w:eastAsiaTheme="minorEastAsia"/>
              <w:sz w:val="22"/>
              <w:szCs w:val="22"/>
              <w:lang w:val="se-NO"/>
            </w:rPr>
            <w:t xml:space="preserve"> dette. </w:t>
          </w:r>
          <w:proofErr w:type="spellStart"/>
          <w:r w:rsidR="00AC6D21" w:rsidRPr="003652E5">
            <w:rPr>
              <w:rFonts w:eastAsiaTheme="minorEastAsia"/>
              <w:sz w:val="22"/>
              <w:szCs w:val="22"/>
              <w:lang w:val="se-NO"/>
            </w:rPr>
            <w:t>Det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er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viktig</w:t>
          </w:r>
          <w:proofErr w:type="spellEnd"/>
          <w:r w:rsidR="00AC6D21" w:rsidRPr="003652E5">
            <w:rPr>
              <w:rFonts w:eastAsiaTheme="minorEastAsia"/>
              <w:sz w:val="22"/>
              <w:szCs w:val="22"/>
              <w:lang w:val="se-NO"/>
            </w:rPr>
            <w:t xml:space="preserve"> å ha </w:t>
          </w:r>
          <w:proofErr w:type="spellStart"/>
          <w:r w:rsidR="00AC6D21" w:rsidRPr="003652E5">
            <w:rPr>
              <w:rFonts w:eastAsiaTheme="minorEastAsia"/>
              <w:sz w:val="22"/>
              <w:szCs w:val="22"/>
              <w:lang w:val="se-NO"/>
            </w:rPr>
            <w:t>dialog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involvering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med</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næringen</w:t>
          </w:r>
          <w:proofErr w:type="spellEnd"/>
          <w:r w:rsidR="00AC6D21" w:rsidRPr="003652E5">
            <w:rPr>
              <w:rFonts w:eastAsiaTheme="minorEastAsia"/>
              <w:sz w:val="22"/>
              <w:szCs w:val="22"/>
              <w:lang w:val="se-NO"/>
            </w:rPr>
            <w:t xml:space="preserve"> i </w:t>
          </w:r>
          <w:proofErr w:type="spellStart"/>
          <w:r w:rsidR="00AC6D21" w:rsidRPr="003652E5">
            <w:rPr>
              <w:rFonts w:eastAsiaTheme="minorEastAsia"/>
              <w:sz w:val="22"/>
              <w:szCs w:val="22"/>
              <w:lang w:val="se-NO"/>
            </w:rPr>
            <w:t>spørsmål</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om</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forebygging</w:t>
          </w:r>
          <w:proofErr w:type="spellEnd"/>
          <w:r w:rsidR="00AC6D21" w:rsidRPr="003652E5">
            <w:rPr>
              <w:rFonts w:eastAsiaTheme="minorEastAsia"/>
              <w:sz w:val="22"/>
              <w:szCs w:val="22"/>
              <w:lang w:val="se-NO"/>
            </w:rPr>
            <w:t xml:space="preserve"> av </w:t>
          </w:r>
          <w:proofErr w:type="spellStart"/>
          <w:r w:rsidR="00AC6D21" w:rsidRPr="003652E5">
            <w:rPr>
              <w:rFonts w:eastAsiaTheme="minorEastAsia"/>
              <w:sz w:val="22"/>
              <w:szCs w:val="22"/>
              <w:lang w:val="se-NO"/>
            </w:rPr>
            <w:t>vold</w:t>
          </w:r>
          <w:proofErr w:type="spellEnd"/>
          <w:r w:rsidR="00700CC1" w:rsidRPr="003652E5">
            <w:rPr>
              <w:rFonts w:eastAsiaTheme="minorEastAsia"/>
              <w:sz w:val="22"/>
              <w:szCs w:val="22"/>
              <w:lang w:val="se-NO"/>
            </w:rPr>
            <w:t xml:space="preserve">. </w:t>
          </w:r>
          <w:r w:rsidR="00AC6D21" w:rsidRPr="003652E5">
            <w:rPr>
              <w:rFonts w:eastAsiaTheme="minorEastAsia"/>
              <w:sz w:val="22"/>
              <w:szCs w:val="22"/>
              <w:lang w:val="se-NO"/>
            </w:rPr>
            <w:t xml:space="preserve">NRL </w:t>
          </w:r>
          <w:proofErr w:type="spellStart"/>
          <w:r w:rsidR="00AC6D21" w:rsidRPr="003652E5">
            <w:rPr>
              <w:rFonts w:eastAsiaTheme="minorEastAsia"/>
              <w:sz w:val="22"/>
              <w:szCs w:val="22"/>
              <w:lang w:val="se-NO"/>
            </w:rPr>
            <w:t>har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vært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involvert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og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har</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spilt</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inn</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forslag</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til</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tiltak</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til</w:t>
          </w:r>
          <w:proofErr w:type="spellEnd"/>
          <w:r w:rsidR="00AC6D21" w:rsidRPr="003652E5">
            <w:rPr>
              <w:rFonts w:eastAsiaTheme="minorEastAsia"/>
              <w:sz w:val="22"/>
              <w:szCs w:val="22"/>
              <w:lang w:val="se-NO"/>
            </w:rPr>
            <w:t xml:space="preserve"> </w:t>
          </w:r>
          <w:proofErr w:type="spellStart"/>
          <w:r w:rsidR="00AC6D21" w:rsidRPr="003652E5">
            <w:rPr>
              <w:rFonts w:eastAsiaTheme="minorEastAsia"/>
              <w:sz w:val="22"/>
              <w:szCs w:val="22"/>
              <w:lang w:val="se-NO"/>
            </w:rPr>
            <w:t>handlingsplanen</w:t>
          </w:r>
          <w:proofErr w:type="spellEnd"/>
          <w:r w:rsidR="00AC6D21" w:rsidRPr="003652E5">
            <w:rPr>
              <w:rFonts w:eastAsiaTheme="minorEastAsia"/>
              <w:sz w:val="22"/>
              <w:szCs w:val="22"/>
              <w:lang w:val="se-NO"/>
            </w:rPr>
            <w:t xml:space="preserve">. </w:t>
          </w:r>
          <w:r w:rsidR="00700CC1" w:rsidRPr="003652E5">
            <w:rPr>
              <w:rFonts w:eastAsiaTheme="minorEastAsia"/>
              <w:sz w:val="22"/>
              <w:szCs w:val="22"/>
              <w:lang w:val="se-NO"/>
            </w:rPr>
            <w:t xml:space="preserve">Denne </w:t>
          </w:r>
          <w:proofErr w:type="spellStart"/>
          <w:r w:rsidR="00700CC1" w:rsidRPr="003652E5">
            <w:rPr>
              <w:rFonts w:eastAsiaTheme="minorEastAsia"/>
              <w:sz w:val="22"/>
              <w:szCs w:val="22"/>
              <w:lang w:val="se-NO"/>
            </w:rPr>
            <w:t>dialogen</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vil</w:t>
          </w:r>
          <w:proofErr w:type="spellEnd"/>
          <w:r w:rsidR="00700CC1" w:rsidRPr="003652E5">
            <w:rPr>
              <w:rFonts w:eastAsiaTheme="minorEastAsia"/>
              <w:sz w:val="22"/>
              <w:szCs w:val="22"/>
              <w:lang w:val="se-NO"/>
            </w:rPr>
            <w:t xml:space="preserve"> </w:t>
          </w:r>
          <w:proofErr w:type="spellStart"/>
          <w:r w:rsidR="00700CC1" w:rsidRPr="003652E5">
            <w:rPr>
              <w:rFonts w:eastAsiaTheme="minorEastAsia"/>
              <w:sz w:val="22"/>
              <w:szCs w:val="22"/>
              <w:lang w:val="se-NO"/>
            </w:rPr>
            <w:t>fortsette</w:t>
          </w:r>
          <w:proofErr w:type="spellEnd"/>
          <w:r w:rsidR="00700CC1" w:rsidRPr="003652E5">
            <w:rPr>
              <w:rFonts w:eastAsiaTheme="minorEastAsia"/>
              <w:sz w:val="22"/>
              <w:szCs w:val="22"/>
              <w:lang w:val="se-NO"/>
            </w:rPr>
            <w:t xml:space="preserve">. </w:t>
          </w:r>
        </w:p>
        <w:p w14:paraId="5548CF3E" w14:textId="77777777" w:rsidR="00780CF4" w:rsidRPr="003652E5" w:rsidRDefault="00780CF4" w:rsidP="00B365B9">
          <w:pPr>
            <w:rPr>
              <w:rFonts w:eastAsiaTheme="minorEastAsia"/>
              <w:sz w:val="22"/>
              <w:szCs w:val="22"/>
              <w:lang w:val="se-NO"/>
            </w:rPr>
          </w:pPr>
        </w:p>
        <w:p w14:paraId="40A62AF6" w14:textId="194245E8" w:rsidR="00C635C0" w:rsidRPr="003652E5" w:rsidRDefault="00C635C0" w:rsidP="00B365B9">
          <w:pPr>
            <w:rPr>
              <w:rFonts w:eastAsiaTheme="minorEastAsia"/>
              <w:sz w:val="22"/>
              <w:szCs w:val="22"/>
              <w:lang w:val="se-NO"/>
            </w:rPr>
          </w:pPr>
          <w:proofErr w:type="spellStart"/>
          <w:r w:rsidRPr="003652E5">
            <w:rPr>
              <w:rFonts w:eastAsiaTheme="minorEastAsia"/>
              <w:sz w:val="22"/>
              <w:szCs w:val="22"/>
              <w:lang w:val="se-NO"/>
            </w:rPr>
            <w:t>Tiltakene</w:t>
          </w:r>
          <w:proofErr w:type="spellEnd"/>
          <w:r w:rsidRPr="003652E5">
            <w:rPr>
              <w:rFonts w:eastAsiaTheme="minorEastAsia"/>
              <w:sz w:val="22"/>
              <w:szCs w:val="22"/>
              <w:lang w:val="se-NO"/>
            </w:rPr>
            <w:t xml:space="preserve"> 59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60 </w:t>
          </w:r>
          <w:proofErr w:type="spellStart"/>
          <w:r w:rsidRPr="003652E5">
            <w:rPr>
              <w:rFonts w:eastAsiaTheme="minorEastAsia"/>
              <w:sz w:val="22"/>
              <w:szCs w:val="22"/>
              <w:lang w:val="se-NO"/>
            </w:rPr>
            <w:t>omhandler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kunnskaps-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kompetanseheving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språk</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kultur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hos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politiet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reinpolitiet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ønskelig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også</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reinpolitiet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skal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kunne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håndtere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saker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også</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nær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relasjon</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har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videre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påpekt</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behovet</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for</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reinpoliti</w:t>
          </w:r>
          <w:proofErr w:type="spellEnd"/>
          <w:r w:rsidR="00ED7BB0" w:rsidRPr="003652E5">
            <w:rPr>
              <w:rFonts w:eastAsiaTheme="minorEastAsia"/>
              <w:sz w:val="22"/>
              <w:szCs w:val="22"/>
              <w:lang w:val="se-NO"/>
            </w:rPr>
            <w:t xml:space="preserve"> i </w:t>
          </w:r>
          <w:proofErr w:type="spellStart"/>
          <w:r w:rsidR="00ED7BB0" w:rsidRPr="003652E5">
            <w:rPr>
              <w:rFonts w:eastAsiaTheme="minorEastAsia"/>
              <w:sz w:val="22"/>
              <w:szCs w:val="22"/>
              <w:lang w:val="se-NO"/>
            </w:rPr>
            <w:t>hele</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det</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samiske</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reindriftsområdet</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og</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ikke</w:t>
          </w:r>
          <w:proofErr w:type="spellEnd"/>
          <w:r w:rsidR="00ED7BB0" w:rsidRPr="003652E5">
            <w:rPr>
              <w:rFonts w:eastAsiaTheme="minorEastAsia"/>
              <w:sz w:val="22"/>
              <w:szCs w:val="22"/>
              <w:lang w:val="se-NO"/>
            </w:rPr>
            <w:t xml:space="preserve"> </w:t>
          </w:r>
          <w:proofErr w:type="spellStart"/>
          <w:r w:rsidR="00ED7BB0" w:rsidRPr="003652E5">
            <w:rPr>
              <w:rFonts w:eastAsiaTheme="minorEastAsia"/>
              <w:sz w:val="22"/>
              <w:szCs w:val="22"/>
              <w:lang w:val="se-NO"/>
            </w:rPr>
            <w:t>kun</w:t>
          </w:r>
          <w:proofErr w:type="spellEnd"/>
          <w:r w:rsidR="00ED7BB0" w:rsidRPr="003652E5">
            <w:rPr>
              <w:rFonts w:eastAsiaTheme="minorEastAsia"/>
              <w:sz w:val="22"/>
              <w:szCs w:val="22"/>
              <w:lang w:val="se-NO"/>
            </w:rPr>
            <w:t xml:space="preserve"> i Finnmark </w:t>
          </w:r>
          <w:proofErr w:type="spellStart"/>
          <w:r w:rsidR="00ED7BB0" w:rsidRPr="003652E5">
            <w:rPr>
              <w:rFonts w:eastAsiaTheme="minorEastAsia"/>
              <w:sz w:val="22"/>
              <w:szCs w:val="22"/>
              <w:lang w:val="se-NO"/>
            </w:rPr>
            <w:t>og</w:t>
          </w:r>
          <w:proofErr w:type="spellEnd"/>
          <w:r w:rsidR="00ED7BB0" w:rsidRPr="003652E5">
            <w:rPr>
              <w:rFonts w:eastAsiaTheme="minorEastAsia"/>
              <w:sz w:val="22"/>
              <w:szCs w:val="22"/>
              <w:lang w:val="se-NO"/>
            </w:rPr>
            <w:t xml:space="preserve"> Nord-Troms. </w:t>
          </w:r>
        </w:p>
        <w:p w14:paraId="3558EE53" w14:textId="77777777" w:rsidR="00C635C0" w:rsidRPr="003652E5" w:rsidRDefault="00C635C0" w:rsidP="00B365B9">
          <w:pPr>
            <w:rPr>
              <w:rFonts w:eastAsiaTheme="minorEastAsia"/>
              <w:sz w:val="22"/>
              <w:szCs w:val="22"/>
              <w:lang w:val="se-NO"/>
            </w:rPr>
          </w:pPr>
        </w:p>
        <w:p w14:paraId="56DDAFB0" w14:textId="655A8D5C" w:rsidR="003F199C" w:rsidRPr="003652E5" w:rsidRDefault="003F199C" w:rsidP="00B365B9">
          <w:pPr>
            <w:rPr>
              <w:rFonts w:eastAsiaTheme="minorEastAsia"/>
              <w:sz w:val="22"/>
              <w:szCs w:val="22"/>
              <w:lang w:val="se-NO"/>
            </w:rPr>
          </w:pP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61 </w:t>
          </w:r>
          <w:proofErr w:type="spellStart"/>
          <w:r w:rsidRPr="003652E5">
            <w:rPr>
              <w:rFonts w:eastAsiaTheme="minorEastAsia"/>
              <w:sz w:val="22"/>
              <w:szCs w:val="22"/>
              <w:lang w:val="se-NO"/>
            </w:rPr>
            <w:t>omhandler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tilpasse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Jeg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Snakke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sammen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forhold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sikre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implementering</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områder</w:t>
          </w:r>
          <w:proofErr w:type="spellEnd"/>
          <w:r w:rsidRPr="003652E5">
            <w:rPr>
              <w:rFonts w:eastAsiaTheme="minorEastAsia"/>
              <w:sz w:val="22"/>
              <w:szCs w:val="22"/>
              <w:lang w:val="se-NO"/>
            </w:rPr>
            <w:t xml:space="preserve">. </w:t>
          </w:r>
          <w:proofErr w:type="spellStart"/>
          <w:r w:rsidR="00F413B9" w:rsidRPr="003652E5">
            <w:rPr>
              <w:rFonts w:eastAsiaTheme="minorEastAsia"/>
              <w:sz w:val="22"/>
              <w:szCs w:val="22"/>
              <w:lang w:val="se-NO"/>
            </w:rPr>
            <w:t>Snakkemedbarn</w:t>
          </w:r>
          <w:proofErr w:type="spellEnd"/>
          <w:r w:rsidR="00F413B9" w:rsidRPr="003652E5">
            <w:rPr>
              <w:rFonts w:eastAsiaTheme="minorEastAsia"/>
              <w:sz w:val="22"/>
              <w:szCs w:val="22"/>
              <w:lang w:val="se-NO"/>
            </w:rPr>
            <w:t xml:space="preserve">.no </w:t>
          </w:r>
          <w:proofErr w:type="spellStart"/>
          <w:r w:rsidR="00F413B9" w:rsidRPr="003652E5">
            <w:rPr>
              <w:rFonts w:eastAsiaTheme="minorEastAsia"/>
              <w:sz w:val="22"/>
              <w:szCs w:val="22"/>
              <w:lang w:val="se-NO"/>
            </w:rPr>
            <w:t>er</w:t>
          </w:r>
          <w:proofErr w:type="spellEnd"/>
          <w:r w:rsidR="00F413B9" w:rsidRPr="003652E5">
            <w:rPr>
              <w:rFonts w:eastAsiaTheme="minorEastAsia"/>
              <w:sz w:val="22"/>
              <w:szCs w:val="22"/>
              <w:lang w:val="se-NO"/>
            </w:rPr>
            <w:t xml:space="preserve"> et </w:t>
          </w:r>
          <w:proofErr w:type="spellStart"/>
          <w:r w:rsidR="00F413B9" w:rsidRPr="003652E5">
            <w:rPr>
              <w:rFonts w:eastAsiaTheme="minorEastAsia"/>
              <w:sz w:val="22"/>
              <w:szCs w:val="22"/>
              <w:lang w:val="se-NO"/>
            </w:rPr>
            <w:t>digitalt</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opplæringsprogram</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om</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samtaler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med</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barn</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spesielt</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samtaler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ved</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bekymring</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for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om</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barnet</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er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utsatt</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for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vold</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eller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overgrep</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Jegvet</w:t>
          </w:r>
          <w:proofErr w:type="spellEnd"/>
          <w:r w:rsidR="00F413B9" w:rsidRPr="003652E5">
            <w:rPr>
              <w:rFonts w:eastAsiaTheme="minorEastAsia"/>
              <w:sz w:val="22"/>
              <w:szCs w:val="22"/>
              <w:lang w:val="se-NO"/>
            </w:rPr>
            <w:t xml:space="preserve">.no </w:t>
          </w:r>
          <w:proofErr w:type="spellStart"/>
          <w:r w:rsidR="00F413B9" w:rsidRPr="003652E5">
            <w:rPr>
              <w:rFonts w:eastAsiaTheme="minorEastAsia"/>
              <w:sz w:val="22"/>
              <w:szCs w:val="22"/>
              <w:lang w:val="se-NO"/>
            </w:rPr>
            <w:t>er</w:t>
          </w:r>
          <w:proofErr w:type="spellEnd"/>
          <w:r w:rsidR="00F413B9" w:rsidRPr="003652E5">
            <w:rPr>
              <w:rFonts w:eastAsiaTheme="minorEastAsia"/>
              <w:sz w:val="22"/>
              <w:szCs w:val="22"/>
              <w:lang w:val="se-NO"/>
            </w:rPr>
            <w:t xml:space="preserve"> en </w:t>
          </w:r>
          <w:proofErr w:type="spellStart"/>
          <w:r w:rsidR="00F413B9" w:rsidRPr="003652E5">
            <w:rPr>
              <w:rFonts w:eastAsiaTheme="minorEastAsia"/>
              <w:sz w:val="22"/>
              <w:szCs w:val="22"/>
              <w:lang w:val="se-NO"/>
            </w:rPr>
            <w:t>kunnskapsbasert</w:t>
          </w:r>
          <w:proofErr w:type="spellEnd"/>
          <w:r w:rsidR="00F413B9" w:rsidRPr="003652E5">
            <w:rPr>
              <w:rFonts w:eastAsiaTheme="minorEastAsia"/>
              <w:sz w:val="22"/>
              <w:szCs w:val="22"/>
              <w:lang w:val="se-NO"/>
            </w:rPr>
            <w:t xml:space="preserve"> </w:t>
          </w:r>
          <w:proofErr w:type="spellStart"/>
          <w:r w:rsidR="005A7221" w:rsidRPr="003652E5">
            <w:rPr>
              <w:rFonts w:eastAsiaTheme="minorEastAsia"/>
              <w:sz w:val="22"/>
              <w:szCs w:val="22"/>
              <w:lang w:val="se-NO"/>
            </w:rPr>
            <w:t>læringsressurs</w:t>
          </w:r>
          <w:proofErr w:type="spellEnd"/>
          <w:r w:rsidR="005A7221" w:rsidRPr="003652E5">
            <w:rPr>
              <w:rFonts w:eastAsiaTheme="minorEastAsia"/>
              <w:sz w:val="22"/>
              <w:szCs w:val="22"/>
              <w:lang w:val="se-NO"/>
            </w:rPr>
            <w:t xml:space="preserve"> </w:t>
          </w:r>
          <w:proofErr w:type="spellStart"/>
          <w:r w:rsidR="00F413B9" w:rsidRPr="003652E5">
            <w:rPr>
              <w:rFonts w:eastAsiaTheme="minorEastAsia"/>
              <w:sz w:val="22"/>
              <w:szCs w:val="22"/>
              <w:lang w:val="se-NO"/>
            </w:rPr>
            <w:t>for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alderstilpasset</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opplæring</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om</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vold</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overgrep</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og</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mobbing</w:t>
          </w:r>
          <w:proofErr w:type="spellEnd"/>
          <w:r w:rsidR="00F413B9" w:rsidRPr="003652E5">
            <w:rPr>
              <w:rFonts w:eastAsiaTheme="minorEastAsia"/>
              <w:sz w:val="22"/>
              <w:szCs w:val="22"/>
              <w:lang w:val="se-NO"/>
            </w:rPr>
            <w:t xml:space="preserve"> i </w:t>
          </w:r>
          <w:proofErr w:type="spellStart"/>
          <w:r w:rsidR="00F413B9" w:rsidRPr="003652E5">
            <w:rPr>
              <w:rFonts w:eastAsiaTheme="minorEastAsia"/>
              <w:sz w:val="22"/>
              <w:szCs w:val="22"/>
              <w:lang w:val="se-NO"/>
            </w:rPr>
            <w:t>barnehager</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og</w:t>
          </w:r>
          <w:proofErr w:type="spellEnd"/>
          <w:r w:rsidR="00F413B9" w:rsidRPr="003652E5">
            <w:rPr>
              <w:rFonts w:eastAsiaTheme="minorEastAsia"/>
              <w:sz w:val="22"/>
              <w:szCs w:val="22"/>
              <w:lang w:val="se-NO"/>
            </w:rPr>
            <w:t xml:space="preserve"> </w:t>
          </w:r>
          <w:proofErr w:type="spellStart"/>
          <w:r w:rsidR="00F413B9" w:rsidRPr="003652E5">
            <w:rPr>
              <w:rFonts w:eastAsiaTheme="minorEastAsia"/>
              <w:sz w:val="22"/>
              <w:szCs w:val="22"/>
              <w:lang w:val="se-NO"/>
            </w:rPr>
            <w:t>skoler</w:t>
          </w:r>
          <w:proofErr w:type="spellEnd"/>
          <w:r w:rsidR="005A7221"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bred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enighet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viktig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barn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unge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får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opplæring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kropp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grenser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måte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tilpasset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barnas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ulike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bakgrunn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et </w:t>
          </w:r>
          <w:proofErr w:type="spellStart"/>
          <w:r w:rsidRPr="003652E5">
            <w:rPr>
              <w:rFonts w:eastAsiaTheme="minorEastAsia"/>
              <w:sz w:val="22"/>
              <w:szCs w:val="22"/>
              <w:lang w:val="se-NO"/>
            </w:rPr>
            <w:t>mangfold</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befolkningsgruppen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dessuten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viktig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undervisningsmateriell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finnes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språket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barna</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kan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best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læremidler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har</w:t>
          </w:r>
          <w:proofErr w:type="spellEnd"/>
          <w:r w:rsidRPr="003652E5">
            <w:rPr>
              <w:rFonts w:eastAsiaTheme="minorEastAsia"/>
              <w:sz w:val="22"/>
              <w:szCs w:val="22"/>
              <w:lang w:val="se-NO"/>
            </w:rPr>
            <w:t xml:space="preserve"> Sametinget et </w:t>
          </w:r>
          <w:proofErr w:type="spellStart"/>
          <w:r w:rsidRPr="003652E5">
            <w:rPr>
              <w:rFonts w:eastAsiaTheme="minorEastAsia"/>
              <w:sz w:val="22"/>
              <w:szCs w:val="22"/>
              <w:lang w:val="se-NO"/>
            </w:rPr>
            <w:t>særskilt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ansvar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finansierer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læremiddelprosjekter</w:t>
          </w:r>
          <w:proofErr w:type="spellEnd"/>
          <w:r w:rsidRPr="003652E5">
            <w:rPr>
              <w:rFonts w:eastAsiaTheme="minorEastAsia"/>
              <w:sz w:val="22"/>
              <w:szCs w:val="22"/>
              <w:lang w:val="se-NO"/>
            </w:rPr>
            <w:t xml:space="preserve">. </w:t>
          </w:r>
          <w:r w:rsidR="004928F5" w:rsidRPr="003652E5">
            <w:rPr>
              <w:rFonts w:eastAsiaTheme="minorEastAsia"/>
              <w:sz w:val="22"/>
              <w:szCs w:val="22"/>
              <w:lang w:val="se-NO"/>
            </w:rPr>
            <w:t xml:space="preserve">Sametinget </w:t>
          </w:r>
          <w:proofErr w:type="spellStart"/>
          <w:r w:rsidR="004928F5" w:rsidRPr="003652E5">
            <w:rPr>
              <w:rFonts w:eastAsiaTheme="minorEastAsia"/>
              <w:sz w:val="22"/>
              <w:szCs w:val="22"/>
              <w:lang w:val="se-NO"/>
            </w:rPr>
            <w:t>gir</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blant</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annet</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tilskudd</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til</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læremiddelprosjekt</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for</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grunnopplæringen</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som</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dekker</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ett</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eller</w:t>
          </w:r>
          <w:proofErr w:type="spellEnd"/>
          <w:r w:rsidR="004928F5" w:rsidRPr="003652E5">
            <w:rPr>
              <w:rFonts w:eastAsiaTheme="minorEastAsia"/>
              <w:sz w:val="22"/>
              <w:szCs w:val="22"/>
              <w:lang w:val="se-NO"/>
            </w:rPr>
            <w:t xml:space="preserve"> </w:t>
          </w:r>
          <w:proofErr w:type="spellStart"/>
          <w:r w:rsidR="004928F5" w:rsidRPr="003652E5">
            <w:rPr>
              <w:rFonts w:eastAsiaTheme="minorEastAsia"/>
              <w:sz w:val="22"/>
              <w:szCs w:val="22"/>
              <w:lang w:val="se-NO"/>
            </w:rPr>
            <w:t>flere</w:t>
          </w:r>
          <w:proofErr w:type="spellEnd"/>
          <w:r w:rsidR="004928F5" w:rsidRPr="003652E5">
            <w:rPr>
              <w:rFonts w:eastAsiaTheme="minorEastAsia"/>
              <w:sz w:val="22"/>
              <w:szCs w:val="22"/>
              <w:lang w:val="se-NO"/>
            </w:rPr>
            <w:t xml:space="preserve"> av </w:t>
          </w:r>
          <w:proofErr w:type="spellStart"/>
          <w:r w:rsidRPr="003652E5">
            <w:rPr>
              <w:rFonts w:eastAsiaTheme="minorEastAsia"/>
              <w:sz w:val="22"/>
              <w:szCs w:val="22"/>
              <w:lang w:val="se-NO"/>
            </w:rPr>
            <w:t>temaene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kropp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seksualitet</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og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grensesetting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forebygging</w:t>
          </w:r>
          <w:proofErr w:type="spellEnd"/>
          <w:r w:rsidR="00C635C0" w:rsidRPr="003652E5">
            <w:rPr>
              <w:rFonts w:eastAsiaTheme="minorEastAsia"/>
              <w:sz w:val="22"/>
              <w:szCs w:val="22"/>
              <w:lang w:val="se-NO"/>
            </w:rPr>
            <w:t xml:space="preserve"> av </w:t>
          </w:r>
          <w:proofErr w:type="spellStart"/>
          <w:r w:rsidR="00C635C0" w:rsidRPr="003652E5">
            <w:rPr>
              <w:rFonts w:eastAsiaTheme="minorEastAsia"/>
              <w:sz w:val="22"/>
              <w:szCs w:val="22"/>
              <w:lang w:val="se-NO"/>
            </w:rPr>
            <w:t>rus</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vold</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og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overgrep</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og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forebygging</w:t>
          </w:r>
          <w:proofErr w:type="spellEnd"/>
          <w:r w:rsidR="00C635C0" w:rsidRPr="003652E5">
            <w:rPr>
              <w:rFonts w:eastAsiaTheme="minorEastAsia"/>
              <w:sz w:val="22"/>
              <w:szCs w:val="22"/>
              <w:lang w:val="se-NO"/>
            </w:rPr>
            <w:t xml:space="preserve"> av </w:t>
          </w:r>
          <w:proofErr w:type="spellStart"/>
          <w:r w:rsidR="00C635C0" w:rsidRPr="003652E5">
            <w:rPr>
              <w:rFonts w:eastAsiaTheme="minorEastAsia"/>
              <w:sz w:val="22"/>
              <w:szCs w:val="22"/>
              <w:lang w:val="se-NO"/>
            </w:rPr>
            <w:t>trakassering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krenkelser</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og</w:t>
          </w:r>
          <w:proofErr w:type="spellEnd"/>
          <w:r w:rsidR="00C635C0" w:rsidRPr="003652E5">
            <w:rPr>
              <w:rFonts w:eastAsiaTheme="minorEastAsia"/>
              <w:sz w:val="22"/>
              <w:szCs w:val="22"/>
              <w:lang w:val="se-NO"/>
            </w:rPr>
            <w:t xml:space="preserve"> </w:t>
          </w:r>
          <w:proofErr w:type="spellStart"/>
          <w:r w:rsidR="00C635C0" w:rsidRPr="003652E5">
            <w:rPr>
              <w:rFonts w:eastAsiaTheme="minorEastAsia"/>
              <w:sz w:val="22"/>
              <w:szCs w:val="22"/>
              <w:lang w:val="se-NO"/>
            </w:rPr>
            <w:t>diskriminering</w:t>
          </w:r>
          <w:proofErr w:type="spellEnd"/>
          <w:r w:rsidR="00C635C0" w:rsidRPr="003652E5">
            <w:rPr>
              <w:rFonts w:eastAsiaTheme="minorEastAsia"/>
              <w:sz w:val="22"/>
              <w:szCs w:val="22"/>
              <w:lang w:val="se-NO"/>
            </w:rPr>
            <w:t xml:space="preserve">. </w:t>
          </w:r>
          <w:r w:rsidR="00A52D9E" w:rsidRPr="003652E5">
            <w:rPr>
              <w:rFonts w:eastAsiaTheme="minorEastAsia"/>
              <w:sz w:val="22"/>
              <w:szCs w:val="22"/>
              <w:lang w:val="se-NO"/>
            </w:rPr>
            <w:t xml:space="preserve">En </w:t>
          </w:r>
          <w:proofErr w:type="spellStart"/>
          <w:r w:rsidR="00A52D9E" w:rsidRPr="003652E5">
            <w:rPr>
              <w:rFonts w:eastAsiaTheme="minorEastAsia"/>
              <w:sz w:val="22"/>
              <w:szCs w:val="22"/>
              <w:lang w:val="se-NO"/>
            </w:rPr>
            <w:t>implementering</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og</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tilpassing</w:t>
          </w:r>
          <w:proofErr w:type="spellEnd"/>
          <w:r w:rsidR="00A52D9E" w:rsidRPr="003652E5">
            <w:rPr>
              <w:rFonts w:eastAsiaTheme="minorEastAsia"/>
              <w:sz w:val="22"/>
              <w:szCs w:val="22"/>
              <w:lang w:val="se-NO"/>
            </w:rPr>
            <w:t xml:space="preserve"> av </w:t>
          </w:r>
          <w:proofErr w:type="spellStart"/>
          <w:r w:rsidR="00A52D9E" w:rsidRPr="003652E5">
            <w:rPr>
              <w:rFonts w:eastAsiaTheme="minorEastAsia"/>
              <w:sz w:val="22"/>
              <w:szCs w:val="22"/>
              <w:lang w:val="se-NO"/>
            </w:rPr>
            <w:t>læringsressursene</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kan</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bidra</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til</w:t>
          </w:r>
          <w:proofErr w:type="spellEnd"/>
          <w:r w:rsidR="00A52D9E" w:rsidRPr="003652E5">
            <w:rPr>
              <w:rFonts w:eastAsiaTheme="minorEastAsia"/>
              <w:sz w:val="22"/>
              <w:szCs w:val="22"/>
              <w:lang w:val="se-NO"/>
            </w:rPr>
            <w:t xml:space="preserve"> en </w:t>
          </w:r>
          <w:proofErr w:type="spellStart"/>
          <w:r w:rsidR="00A52D9E" w:rsidRPr="003652E5">
            <w:rPr>
              <w:rFonts w:eastAsiaTheme="minorEastAsia"/>
              <w:sz w:val="22"/>
              <w:szCs w:val="22"/>
              <w:lang w:val="se-NO"/>
            </w:rPr>
            <w:t>styrking</w:t>
          </w:r>
          <w:proofErr w:type="spellEnd"/>
          <w:r w:rsidR="00A52D9E" w:rsidRPr="003652E5">
            <w:rPr>
              <w:rFonts w:eastAsiaTheme="minorEastAsia"/>
              <w:sz w:val="22"/>
              <w:szCs w:val="22"/>
              <w:lang w:val="se-NO"/>
            </w:rPr>
            <w:t xml:space="preserve"> av </w:t>
          </w:r>
          <w:proofErr w:type="spellStart"/>
          <w:r w:rsidR="00A52D9E" w:rsidRPr="003652E5">
            <w:rPr>
              <w:rFonts w:eastAsiaTheme="minorEastAsia"/>
              <w:sz w:val="22"/>
              <w:szCs w:val="22"/>
              <w:lang w:val="se-NO"/>
            </w:rPr>
            <w:t>opplæringen</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om</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kropp</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og</w:t>
          </w:r>
          <w:proofErr w:type="spellEnd"/>
          <w:r w:rsidR="00A52D9E" w:rsidRPr="003652E5">
            <w:rPr>
              <w:rFonts w:eastAsiaTheme="minorEastAsia"/>
              <w:sz w:val="22"/>
              <w:szCs w:val="22"/>
              <w:lang w:val="se-NO"/>
            </w:rPr>
            <w:t xml:space="preserve"> </w:t>
          </w:r>
          <w:proofErr w:type="spellStart"/>
          <w:r w:rsidR="00A52D9E" w:rsidRPr="003652E5">
            <w:rPr>
              <w:rFonts w:eastAsiaTheme="minorEastAsia"/>
              <w:sz w:val="22"/>
              <w:szCs w:val="22"/>
              <w:lang w:val="se-NO"/>
            </w:rPr>
            <w:t>grenser</w:t>
          </w:r>
          <w:proofErr w:type="spellEnd"/>
          <w:r w:rsidR="00A52D9E" w:rsidRPr="003652E5">
            <w:rPr>
              <w:rFonts w:eastAsiaTheme="minorEastAsia"/>
              <w:sz w:val="22"/>
              <w:szCs w:val="22"/>
              <w:lang w:val="se-NO"/>
            </w:rPr>
            <w:t>.</w:t>
          </w:r>
        </w:p>
        <w:p w14:paraId="4144E2C7" w14:textId="6DC934D5" w:rsidR="005C051F" w:rsidRPr="003652E5" w:rsidRDefault="005C051F" w:rsidP="00B365B9">
          <w:pPr>
            <w:rPr>
              <w:rFonts w:eastAsiaTheme="minorEastAsia"/>
              <w:sz w:val="22"/>
              <w:szCs w:val="22"/>
              <w:lang w:val="se-NO"/>
            </w:rPr>
          </w:pPr>
        </w:p>
        <w:p w14:paraId="5AFCBE1F" w14:textId="075C3CDC" w:rsidR="005C051F" w:rsidRPr="003652E5" w:rsidRDefault="005C051F" w:rsidP="00B365B9">
          <w:pPr>
            <w:rPr>
              <w:rFonts w:eastAsiaTheme="minorEastAsia"/>
              <w:sz w:val="22"/>
              <w:szCs w:val="22"/>
              <w:lang w:val="se-NO"/>
            </w:rPr>
          </w:pP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64 </w:t>
          </w:r>
          <w:proofErr w:type="spellStart"/>
          <w:r w:rsidRPr="003652E5">
            <w:rPr>
              <w:rFonts w:eastAsiaTheme="minorEastAsia"/>
              <w:sz w:val="22"/>
              <w:szCs w:val="22"/>
              <w:lang w:val="se-NO"/>
            </w:rPr>
            <w:t>sier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noe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ivareta</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perspektivet</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arbeidet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utvikle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tilbudet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voldsutøvere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overgripere</w:t>
          </w:r>
          <w:proofErr w:type="spellEnd"/>
          <w:r w:rsidRPr="003652E5">
            <w:rPr>
              <w:rFonts w:eastAsiaTheme="minorEastAsia"/>
              <w:sz w:val="22"/>
              <w:szCs w:val="22"/>
              <w:lang w:val="se-NO"/>
            </w:rPr>
            <w:t xml:space="preserve">. I denne </w:t>
          </w:r>
          <w:proofErr w:type="spellStart"/>
          <w:r w:rsidRPr="003652E5">
            <w:rPr>
              <w:rFonts w:eastAsiaTheme="minorEastAsia"/>
              <w:sz w:val="22"/>
              <w:szCs w:val="22"/>
              <w:lang w:val="se-NO"/>
            </w:rPr>
            <w:t>sammenheng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kan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stiftelsen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Alternativ</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jobber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tilpasse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behandlingstilbudet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sitt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befolkningen</w:t>
          </w:r>
          <w:proofErr w:type="spellEnd"/>
          <w:r w:rsidRPr="003652E5">
            <w:rPr>
              <w:rFonts w:eastAsiaTheme="minorEastAsia"/>
              <w:sz w:val="22"/>
              <w:szCs w:val="22"/>
              <w:lang w:val="se-NO"/>
            </w:rPr>
            <w:t xml:space="preserve"> i Troms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Finnmark, </w:t>
          </w:r>
          <w:proofErr w:type="spellStart"/>
          <w:r w:rsidRPr="003652E5">
            <w:rPr>
              <w:rFonts w:eastAsiaTheme="minorEastAsia"/>
              <w:sz w:val="22"/>
              <w:szCs w:val="22"/>
              <w:lang w:val="se-NO"/>
            </w:rPr>
            <w:t>være</w:t>
          </w:r>
          <w:proofErr w:type="spellEnd"/>
          <w:r w:rsidRPr="003652E5">
            <w:rPr>
              <w:rFonts w:eastAsiaTheme="minorEastAsia"/>
              <w:sz w:val="22"/>
              <w:szCs w:val="22"/>
              <w:lang w:val="se-NO"/>
            </w:rPr>
            <w:t xml:space="preserve"> et </w:t>
          </w:r>
          <w:proofErr w:type="spellStart"/>
          <w:r w:rsidR="00D45070" w:rsidRPr="003652E5">
            <w:rPr>
              <w:rFonts w:eastAsiaTheme="minorEastAsia"/>
              <w:sz w:val="22"/>
              <w:szCs w:val="22"/>
              <w:lang w:val="se-NO"/>
            </w:rPr>
            <w:t>viktig</w:t>
          </w:r>
          <w:proofErr w:type="spellEnd"/>
          <w:r w:rsidR="00D45070" w:rsidRPr="003652E5">
            <w:rPr>
              <w:rFonts w:eastAsiaTheme="minorEastAsia"/>
              <w:sz w:val="22"/>
              <w:szCs w:val="22"/>
              <w:lang w:val="se-NO"/>
            </w:rPr>
            <w:t xml:space="preserve"> </w:t>
          </w:r>
          <w:proofErr w:type="spellStart"/>
          <w:r w:rsidR="00D45070" w:rsidRPr="003652E5">
            <w:rPr>
              <w:rFonts w:eastAsiaTheme="minorEastAsia"/>
              <w:sz w:val="22"/>
              <w:szCs w:val="22"/>
              <w:lang w:val="se-NO"/>
            </w:rPr>
            <w:t>bidrag</w:t>
          </w:r>
          <w:proofErr w:type="spellEnd"/>
          <w:r w:rsidR="00D45070" w:rsidRPr="003652E5">
            <w:rPr>
              <w:rFonts w:eastAsiaTheme="minorEastAsia"/>
              <w:sz w:val="22"/>
              <w:szCs w:val="22"/>
              <w:lang w:val="se-NO"/>
            </w:rPr>
            <w:t xml:space="preserve"> </w:t>
          </w:r>
          <w:proofErr w:type="spellStart"/>
          <w:r w:rsidR="00D45070" w:rsidRPr="003652E5">
            <w:rPr>
              <w:rFonts w:eastAsiaTheme="minorEastAsia"/>
              <w:sz w:val="22"/>
              <w:szCs w:val="22"/>
              <w:lang w:val="se-NO"/>
            </w:rPr>
            <w:t>til</w:t>
          </w:r>
          <w:proofErr w:type="spellEnd"/>
          <w:r w:rsidR="00D45070" w:rsidRPr="003652E5">
            <w:rPr>
              <w:rFonts w:eastAsiaTheme="minorEastAsia"/>
              <w:sz w:val="22"/>
              <w:szCs w:val="22"/>
              <w:lang w:val="se-NO"/>
            </w:rPr>
            <w:t xml:space="preserve"> </w:t>
          </w:r>
          <w:proofErr w:type="spellStart"/>
          <w:r w:rsidR="00D45070" w:rsidRPr="003652E5">
            <w:rPr>
              <w:rFonts w:eastAsiaTheme="minorEastAsia"/>
              <w:sz w:val="22"/>
              <w:szCs w:val="22"/>
              <w:lang w:val="se-NO"/>
            </w:rPr>
            <w:t>ivaretakelsen</w:t>
          </w:r>
          <w:proofErr w:type="spellEnd"/>
          <w:r w:rsidR="00D45070" w:rsidRPr="003652E5">
            <w:rPr>
              <w:rFonts w:eastAsiaTheme="minorEastAsia"/>
              <w:sz w:val="22"/>
              <w:szCs w:val="22"/>
              <w:lang w:val="se-NO"/>
            </w:rPr>
            <w:t xml:space="preserve"> av </w:t>
          </w:r>
          <w:proofErr w:type="spellStart"/>
          <w:r w:rsidR="00D45070" w:rsidRPr="003652E5">
            <w:rPr>
              <w:rFonts w:eastAsiaTheme="minorEastAsia"/>
              <w:sz w:val="22"/>
              <w:szCs w:val="22"/>
              <w:lang w:val="se-NO"/>
            </w:rPr>
            <w:t>det</w:t>
          </w:r>
          <w:proofErr w:type="spellEnd"/>
          <w:r w:rsidR="00D45070" w:rsidRPr="003652E5">
            <w:rPr>
              <w:rFonts w:eastAsiaTheme="minorEastAsia"/>
              <w:sz w:val="22"/>
              <w:szCs w:val="22"/>
              <w:lang w:val="se-NO"/>
            </w:rPr>
            <w:t xml:space="preserve"> </w:t>
          </w:r>
          <w:proofErr w:type="spellStart"/>
          <w:r w:rsidR="00D45070" w:rsidRPr="003652E5">
            <w:rPr>
              <w:rFonts w:eastAsiaTheme="minorEastAsia"/>
              <w:sz w:val="22"/>
              <w:szCs w:val="22"/>
              <w:lang w:val="se-NO"/>
            </w:rPr>
            <w:t>samiske</w:t>
          </w:r>
          <w:proofErr w:type="spellEnd"/>
          <w:r w:rsidR="00D45070" w:rsidRPr="003652E5">
            <w:rPr>
              <w:rFonts w:eastAsiaTheme="minorEastAsia"/>
              <w:sz w:val="22"/>
              <w:szCs w:val="22"/>
              <w:lang w:val="se-NO"/>
            </w:rPr>
            <w:t xml:space="preserve"> </w:t>
          </w:r>
          <w:proofErr w:type="spellStart"/>
          <w:r w:rsidR="00D45070" w:rsidRPr="003652E5">
            <w:rPr>
              <w:rFonts w:eastAsiaTheme="minorEastAsia"/>
              <w:sz w:val="22"/>
              <w:szCs w:val="22"/>
              <w:lang w:val="se-NO"/>
            </w:rPr>
            <w:t>perspektivet</w:t>
          </w:r>
          <w:proofErr w:type="spellEnd"/>
          <w:r w:rsidR="00D45070" w:rsidRPr="003652E5">
            <w:rPr>
              <w:rFonts w:eastAsiaTheme="minorEastAsia"/>
              <w:sz w:val="22"/>
              <w:szCs w:val="22"/>
              <w:lang w:val="se-NO"/>
            </w:rPr>
            <w:t xml:space="preserve">. </w:t>
          </w:r>
        </w:p>
        <w:p w14:paraId="0E3671EC" w14:textId="77777777" w:rsidR="00C635C0" w:rsidRPr="003652E5" w:rsidRDefault="00C635C0" w:rsidP="00B365B9">
          <w:pPr>
            <w:rPr>
              <w:rFonts w:eastAsiaTheme="minorEastAsia"/>
              <w:sz w:val="22"/>
              <w:szCs w:val="22"/>
              <w:lang w:val="se-NO"/>
            </w:rPr>
          </w:pPr>
        </w:p>
        <w:p w14:paraId="2AC32F9B" w14:textId="4714CDFF" w:rsidR="006239FE" w:rsidRPr="003652E5" w:rsidRDefault="00C30D7E" w:rsidP="00B365B9">
          <w:pPr>
            <w:rPr>
              <w:rFonts w:eastAsiaTheme="minorEastAsia"/>
              <w:sz w:val="22"/>
              <w:szCs w:val="22"/>
              <w:lang w:val="se-NO"/>
            </w:rPr>
          </w:pP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70 i </w:t>
          </w:r>
          <w:proofErr w:type="spellStart"/>
          <w:r w:rsidRPr="003652E5">
            <w:rPr>
              <w:rFonts w:eastAsiaTheme="minorEastAsia"/>
              <w:sz w:val="22"/>
              <w:szCs w:val="22"/>
              <w:lang w:val="se-NO"/>
            </w:rPr>
            <w:t>handlingsplanen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å etablere forum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utvikling</w:t>
          </w:r>
          <w:proofErr w:type="spellEnd"/>
          <w:r w:rsidR="006239FE" w:rsidRPr="003652E5">
            <w:rPr>
              <w:rFonts w:eastAsiaTheme="minorEastAsia"/>
              <w:sz w:val="22"/>
              <w:szCs w:val="22"/>
              <w:lang w:val="se-NO"/>
            </w:rPr>
            <w:t xml:space="preserve"> av</w:t>
          </w:r>
          <w:r w:rsidRPr="003652E5">
            <w:rPr>
              <w:rFonts w:eastAsiaTheme="minorEastAsia"/>
              <w:sz w:val="22"/>
              <w:szCs w:val="22"/>
              <w:lang w:val="se-NO"/>
            </w:rPr>
            <w:t xml:space="preserve"> </w:t>
          </w:r>
          <w:proofErr w:type="spellStart"/>
          <w:r w:rsidRPr="003652E5">
            <w:rPr>
              <w:rFonts w:eastAsiaTheme="minorEastAsia"/>
              <w:sz w:val="22"/>
              <w:szCs w:val="22"/>
              <w:lang w:val="se-NO"/>
            </w:rPr>
            <w:t>arbeidet</w:t>
          </w:r>
          <w:proofErr w:type="spellEnd"/>
          <w:r w:rsidRPr="003652E5">
            <w:rPr>
              <w:rFonts w:eastAsiaTheme="minorEastAsia"/>
              <w:sz w:val="22"/>
              <w:szCs w:val="22"/>
              <w:lang w:val="se-NO"/>
            </w:rPr>
            <w:t xml:space="preserve"> mot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områder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utveksling</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erfaringer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kompetanse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mellom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deltakerne</w:t>
          </w:r>
          <w:proofErr w:type="spellEnd"/>
          <w:r w:rsidRPr="003652E5">
            <w:rPr>
              <w:rFonts w:eastAsiaTheme="minorEastAsia"/>
              <w:sz w:val="22"/>
              <w:szCs w:val="22"/>
              <w:lang w:val="se-NO"/>
            </w:rPr>
            <w:t xml:space="preserve">. </w:t>
          </w:r>
          <w:r w:rsidR="006239FE" w:rsidRPr="003652E5">
            <w:rPr>
              <w:rFonts w:eastAsiaTheme="minorEastAsia"/>
              <w:sz w:val="22"/>
              <w:szCs w:val="22"/>
              <w:lang w:val="se-NO"/>
            </w:rPr>
            <w:t xml:space="preserve">Dette </w:t>
          </w:r>
          <w:proofErr w:type="spellStart"/>
          <w:r w:rsidR="006239FE" w:rsidRPr="003652E5">
            <w:rPr>
              <w:rFonts w:eastAsiaTheme="minorEastAsia"/>
              <w:sz w:val="22"/>
              <w:szCs w:val="22"/>
              <w:lang w:val="se-NO"/>
            </w:rPr>
            <w:t>tiltaket</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er</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planlagt</w:t>
          </w:r>
          <w:proofErr w:type="spellEnd"/>
          <w:r w:rsidR="006239FE" w:rsidRPr="003652E5">
            <w:rPr>
              <w:rFonts w:eastAsiaTheme="minorEastAsia"/>
              <w:sz w:val="22"/>
              <w:szCs w:val="22"/>
              <w:lang w:val="se-NO"/>
            </w:rPr>
            <w:t xml:space="preserve"> å </w:t>
          </w:r>
          <w:proofErr w:type="spellStart"/>
          <w:r w:rsidR="006239FE" w:rsidRPr="003652E5">
            <w:rPr>
              <w:rFonts w:eastAsiaTheme="minorEastAsia"/>
              <w:sz w:val="22"/>
              <w:szCs w:val="22"/>
              <w:lang w:val="se-NO"/>
            </w:rPr>
            <w:t>startes</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opp</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så</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snart</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situasjonen</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med</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pandemi</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og</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restriksjoner</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tillater</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det</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Samhandling</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og</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samarbeid</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på</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tvers</w:t>
          </w:r>
          <w:proofErr w:type="spellEnd"/>
          <w:r w:rsidR="006239FE" w:rsidRPr="003652E5">
            <w:rPr>
              <w:rFonts w:eastAsiaTheme="minorEastAsia"/>
              <w:sz w:val="22"/>
              <w:szCs w:val="22"/>
              <w:lang w:val="se-NO"/>
            </w:rPr>
            <w:t xml:space="preserve"> av </w:t>
          </w:r>
          <w:proofErr w:type="spellStart"/>
          <w:r w:rsidR="006239FE" w:rsidRPr="003652E5">
            <w:rPr>
              <w:rFonts w:eastAsiaTheme="minorEastAsia"/>
              <w:sz w:val="22"/>
              <w:szCs w:val="22"/>
              <w:lang w:val="se-NO"/>
            </w:rPr>
            <w:t>etater</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og</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fagmiljø</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kan</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være</w:t>
          </w:r>
          <w:proofErr w:type="spellEnd"/>
          <w:r w:rsidR="006239FE" w:rsidRPr="003652E5">
            <w:rPr>
              <w:rFonts w:eastAsiaTheme="minorEastAsia"/>
              <w:sz w:val="22"/>
              <w:szCs w:val="22"/>
              <w:lang w:val="se-NO"/>
            </w:rPr>
            <w:t xml:space="preserve"> </w:t>
          </w:r>
          <w:proofErr w:type="spellStart"/>
          <w:r w:rsidR="006239FE" w:rsidRPr="003652E5">
            <w:rPr>
              <w:rFonts w:eastAsiaTheme="minorEastAsia"/>
              <w:sz w:val="22"/>
              <w:szCs w:val="22"/>
              <w:lang w:val="se-NO"/>
            </w:rPr>
            <w:t>nyttig</w:t>
          </w:r>
          <w:proofErr w:type="spellEnd"/>
          <w:r w:rsidR="006239FE" w:rsidRPr="003652E5">
            <w:rPr>
              <w:rFonts w:eastAsiaTheme="minorEastAsia"/>
              <w:sz w:val="22"/>
              <w:szCs w:val="22"/>
              <w:lang w:val="se-NO"/>
            </w:rPr>
            <w:t xml:space="preserve">. </w:t>
          </w:r>
        </w:p>
        <w:p w14:paraId="042F9C96" w14:textId="3196DE04" w:rsidR="00C635C0" w:rsidRPr="003652E5" w:rsidRDefault="00C635C0" w:rsidP="00B365B9">
          <w:pPr>
            <w:rPr>
              <w:rFonts w:eastAsiaTheme="minorEastAsia"/>
              <w:sz w:val="22"/>
              <w:szCs w:val="22"/>
              <w:lang w:val="se-NO"/>
            </w:rPr>
          </w:pPr>
        </w:p>
        <w:p w14:paraId="03D009C9" w14:textId="5C84E18B" w:rsidR="00C635C0" w:rsidRPr="003652E5" w:rsidRDefault="00C635C0" w:rsidP="00B365B9">
          <w:pPr>
            <w:rPr>
              <w:rFonts w:eastAsiaTheme="minorEastAsia"/>
              <w:sz w:val="22"/>
              <w:szCs w:val="22"/>
              <w:lang w:val="se-NO"/>
            </w:rPr>
          </w:pP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71 </w:t>
          </w:r>
          <w:proofErr w:type="spellStart"/>
          <w:r w:rsidRPr="003652E5">
            <w:rPr>
              <w:rFonts w:eastAsiaTheme="minorEastAsia"/>
              <w:sz w:val="22"/>
              <w:szCs w:val="22"/>
              <w:lang w:val="se-NO"/>
            </w:rPr>
            <w:t>går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styrke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samarbeidet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mellom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norske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myndigheter</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frivillige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organisasjoner</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arbeidet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w:t>
          </w:r>
          <w:proofErr w:type="spellEnd"/>
          <w:r w:rsidRPr="003652E5">
            <w:rPr>
              <w:rFonts w:eastAsiaTheme="minorEastAsia"/>
              <w:sz w:val="22"/>
              <w:szCs w:val="22"/>
              <w:lang w:val="se-NO"/>
            </w:rPr>
            <w:t xml:space="preserve">. </w:t>
          </w:r>
        </w:p>
        <w:p w14:paraId="76FB08F4" w14:textId="179364B1" w:rsidR="00BC189B" w:rsidRPr="003652E5" w:rsidRDefault="00BC189B" w:rsidP="00B365B9">
          <w:pPr>
            <w:rPr>
              <w:rFonts w:eastAsiaTheme="minorEastAsia"/>
              <w:sz w:val="22"/>
              <w:szCs w:val="22"/>
              <w:lang w:val="se-NO"/>
            </w:rPr>
          </w:pPr>
        </w:p>
        <w:p w14:paraId="3A06619F" w14:textId="77777777" w:rsidR="00BC189B" w:rsidRPr="003652E5" w:rsidRDefault="00BC189B" w:rsidP="00BC189B">
          <w:pPr>
            <w:rPr>
              <w:rFonts w:eastAsiaTheme="minorEastAsia"/>
              <w:sz w:val="22"/>
              <w:szCs w:val="22"/>
              <w:lang w:val="se-NO"/>
            </w:rPr>
          </w:pPr>
          <w:proofErr w:type="spellStart"/>
          <w:r w:rsidRPr="003652E5">
            <w:rPr>
              <w:rFonts w:eastAsiaTheme="minorEastAsia"/>
              <w:sz w:val="22"/>
              <w:szCs w:val="22"/>
              <w:lang w:val="se-NO"/>
            </w:rPr>
            <w:t>Helt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siden</w:t>
          </w:r>
          <w:proofErr w:type="spellEnd"/>
          <w:r w:rsidRPr="003652E5">
            <w:rPr>
              <w:rFonts w:eastAsiaTheme="minorEastAsia"/>
              <w:sz w:val="22"/>
              <w:szCs w:val="22"/>
              <w:lang w:val="se-NO"/>
            </w:rPr>
            <w:t xml:space="preserve"> de </w:t>
          </w:r>
          <w:proofErr w:type="spellStart"/>
          <w:r w:rsidRPr="003652E5">
            <w:rPr>
              <w:rFonts w:eastAsiaTheme="minorEastAsia"/>
              <w:sz w:val="22"/>
              <w:szCs w:val="22"/>
              <w:lang w:val="se-NO"/>
            </w:rPr>
            <w:t>første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handlingsplanene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forebygging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bekjempelse</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holdningsskapende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arbeid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vært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viktig</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bryte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stillheten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ikke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overgrep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anerkjenne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ødelegger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vært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avgjørende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dag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har</w:t>
          </w:r>
          <w:proofErr w:type="spellEnd"/>
          <w:r w:rsidRPr="003652E5">
            <w:rPr>
              <w:rFonts w:eastAsiaTheme="minorEastAsia"/>
              <w:sz w:val="22"/>
              <w:szCs w:val="22"/>
              <w:lang w:val="se-NO"/>
            </w:rPr>
            <w:t xml:space="preserve"> et </w:t>
          </w:r>
          <w:proofErr w:type="spellStart"/>
          <w:r w:rsidRPr="003652E5">
            <w:rPr>
              <w:rFonts w:eastAsiaTheme="minorEastAsia"/>
              <w:sz w:val="22"/>
              <w:szCs w:val="22"/>
              <w:lang w:val="se-NO"/>
            </w:rPr>
            <w:t>samisk</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innsatsområde</w:t>
          </w:r>
          <w:proofErr w:type="spellEnd"/>
          <w:r w:rsidRPr="003652E5">
            <w:rPr>
              <w:rFonts w:eastAsiaTheme="minorEastAsia"/>
              <w:sz w:val="22"/>
              <w:szCs w:val="22"/>
              <w:lang w:val="se-NO"/>
            </w:rPr>
            <w:t xml:space="preserve"> i en </w:t>
          </w:r>
          <w:proofErr w:type="spellStart"/>
          <w:r w:rsidRPr="003652E5">
            <w:rPr>
              <w:rFonts w:eastAsiaTheme="minorEastAsia"/>
              <w:sz w:val="22"/>
              <w:szCs w:val="22"/>
              <w:lang w:val="se-NO"/>
            </w:rPr>
            <w:t>nasjonal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handlingsplan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arbeidet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ikke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stopper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der</w:t>
          </w:r>
          <w:proofErr w:type="spellEnd"/>
          <w:r w:rsidRPr="003652E5">
            <w:rPr>
              <w:rFonts w:eastAsiaTheme="minorEastAsia"/>
              <w:sz w:val="22"/>
              <w:szCs w:val="22"/>
              <w:lang w:val="se-NO"/>
            </w:rPr>
            <w:t xml:space="preserve">. Den </w:t>
          </w:r>
          <w:proofErr w:type="spellStart"/>
          <w:r w:rsidRPr="003652E5">
            <w:rPr>
              <w:rFonts w:eastAsiaTheme="minorEastAsia"/>
              <w:sz w:val="22"/>
              <w:szCs w:val="22"/>
              <w:lang w:val="se-NO"/>
            </w:rPr>
            <w:t>virkelige</w:t>
          </w:r>
          <w:proofErr w:type="spellEnd"/>
          <w:r w:rsidRPr="003652E5">
            <w:rPr>
              <w:rFonts w:eastAsiaTheme="minorEastAsia"/>
              <w:sz w:val="22"/>
              <w:szCs w:val="22"/>
              <w:lang w:val="se-NO"/>
            </w:rPr>
            <w:t xml:space="preserve"> jobben </w:t>
          </w:r>
          <w:proofErr w:type="spellStart"/>
          <w:r w:rsidRPr="003652E5">
            <w:rPr>
              <w:rFonts w:eastAsiaTheme="minorEastAsia"/>
              <w:sz w:val="22"/>
              <w:szCs w:val="22"/>
              <w:lang w:val="se-NO"/>
            </w:rPr>
            <w:t>starter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oppfølging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videreutvikling</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Handlingsplanen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slår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fast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arbeidet</w:t>
          </w:r>
          <w:proofErr w:type="spellEnd"/>
          <w:r w:rsidRPr="003652E5">
            <w:rPr>
              <w:rFonts w:eastAsiaTheme="minorEastAsia"/>
              <w:sz w:val="22"/>
              <w:szCs w:val="22"/>
              <w:lang w:val="se-NO"/>
            </w:rPr>
            <w:t xml:space="preserve"> mot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nære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relasjoner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skal</w:t>
          </w:r>
          <w:proofErr w:type="spellEnd"/>
          <w:r w:rsidRPr="003652E5">
            <w:rPr>
              <w:rFonts w:eastAsiaTheme="minorEastAsia"/>
              <w:sz w:val="22"/>
              <w:szCs w:val="22"/>
              <w:lang w:val="se-NO"/>
            </w:rPr>
            <w:t xml:space="preserve"> ha </w:t>
          </w:r>
          <w:proofErr w:type="spellStart"/>
          <w:r w:rsidRPr="003652E5">
            <w:rPr>
              <w:rFonts w:eastAsiaTheme="minorEastAsia"/>
              <w:sz w:val="22"/>
              <w:szCs w:val="22"/>
              <w:lang w:val="se-NO"/>
            </w:rPr>
            <w:t>høy</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prioritet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også</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årene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kommer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Utfordringene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står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skal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møtes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basert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solid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oppdatert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kunnskap</w:t>
          </w:r>
          <w:proofErr w:type="spellEnd"/>
          <w:r w:rsidRPr="003652E5">
            <w:rPr>
              <w:rFonts w:eastAsiaTheme="minorEastAsia"/>
              <w:sz w:val="22"/>
              <w:szCs w:val="22"/>
              <w:lang w:val="se-NO"/>
            </w:rPr>
            <w:t xml:space="preserve">. </w:t>
          </w:r>
        </w:p>
        <w:p w14:paraId="21DBE50F" w14:textId="77777777" w:rsidR="00BC189B" w:rsidRPr="003652E5" w:rsidRDefault="00BC189B" w:rsidP="00BC189B">
          <w:pPr>
            <w:rPr>
              <w:rFonts w:eastAsiaTheme="minorEastAsia"/>
              <w:sz w:val="22"/>
              <w:szCs w:val="22"/>
              <w:lang w:val="se-NO"/>
            </w:rPr>
          </w:pPr>
        </w:p>
        <w:p w14:paraId="0BEF3131" w14:textId="42EE0106" w:rsidR="00BC189B" w:rsidRPr="003652E5" w:rsidRDefault="00C635C0" w:rsidP="00BC189B">
          <w:pPr>
            <w:rPr>
              <w:rFonts w:eastAsiaTheme="minorEastAsia"/>
              <w:sz w:val="22"/>
              <w:szCs w:val="22"/>
              <w:lang w:val="se-NO"/>
            </w:rPr>
          </w:pPr>
          <w:proofErr w:type="spellStart"/>
          <w:r w:rsidRPr="003652E5">
            <w:rPr>
              <w:rFonts w:eastAsiaTheme="minorEastAsia"/>
              <w:sz w:val="22"/>
              <w:szCs w:val="22"/>
              <w:lang w:val="se-NO"/>
            </w:rPr>
            <w:t>Flere</w:t>
          </w:r>
          <w:proofErr w:type="spellEnd"/>
          <w:r w:rsidRPr="003652E5">
            <w:rPr>
              <w:rFonts w:eastAsiaTheme="minorEastAsia"/>
              <w:sz w:val="22"/>
              <w:szCs w:val="22"/>
              <w:lang w:val="se-NO"/>
            </w:rPr>
            <w:t xml:space="preserve"> </w:t>
          </w:r>
          <w:r w:rsidR="00BC189B" w:rsidRPr="003652E5">
            <w:rPr>
              <w:rFonts w:eastAsiaTheme="minorEastAsia"/>
              <w:sz w:val="22"/>
              <w:szCs w:val="22"/>
              <w:lang w:val="se-NO"/>
            </w:rPr>
            <w:t xml:space="preserve">av </w:t>
          </w:r>
          <w:proofErr w:type="spellStart"/>
          <w:r w:rsidR="00BC189B" w:rsidRPr="003652E5">
            <w:rPr>
              <w:rFonts w:eastAsiaTheme="minorEastAsia"/>
              <w:sz w:val="22"/>
              <w:szCs w:val="22"/>
              <w:lang w:val="se-NO"/>
            </w:rPr>
            <w:t>tiltakene</w:t>
          </w:r>
          <w:proofErr w:type="spellEnd"/>
          <w:r w:rsidR="00BC189B" w:rsidRPr="003652E5">
            <w:rPr>
              <w:rFonts w:eastAsiaTheme="minorEastAsia"/>
              <w:sz w:val="22"/>
              <w:szCs w:val="22"/>
              <w:lang w:val="se-NO"/>
            </w:rPr>
            <w:t xml:space="preserve"> i </w:t>
          </w:r>
          <w:proofErr w:type="spellStart"/>
          <w:r w:rsidR="00BC189B" w:rsidRPr="003652E5">
            <w:rPr>
              <w:rFonts w:eastAsiaTheme="minorEastAsia"/>
              <w:sz w:val="22"/>
              <w:szCs w:val="22"/>
              <w:lang w:val="se-NO"/>
            </w:rPr>
            <w:t>den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samiske</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delen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handler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om</w:t>
          </w:r>
          <w:proofErr w:type="spellEnd"/>
          <w:r w:rsidR="00BC189B" w:rsidRPr="003652E5">
            <w:rPr>
              <w:rFonts w:eastAsiaTheme="minorEastAsia"/>
              <w:sz w:val="22"/>
              <w:szCs w:val="22"/>
              <w:lang w:val="se-NO"/>
            </w:rPr>
            <w:t xml:space="preserve"> å </w:t>
          </w:r>
          <w:proofErr w:type="spellStart"/>
          <w:r w:rsidR="00BC189B" w:rsidRPr="003652E5">
            <w:rPr>
              <w:rFonts w:eastAsiaTheme="minorEastAsia"/>
              <w:sz w:val="22"/>
              <w:szCs w:val="22"/>
              <w:lang w:val="se-NO"/>
            </w:rPr>
            <w:t>utarbeide</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oversikt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over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forskning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forskningsbehov</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knyttet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til</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vold</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overgrep</w:t>
          </w:r>
          <w:proofErr w:type="spellEnd"/>
          <w:r w:rsidR="00BC189B" w:rsidRPr="003652E5">
            <w:rPr>
              <w:rFonts w:eastAsiaTheme="minorEastAsia"/>
              <w:sz w:val="22"/>
              <w:szCs w:val="22"/>
              <w:lang w:val="se-NO"/>
            </w:rPr>
            <w:t xml:space="preserve"> i </w:t>
          </w:r>
          <w:proofErr w:type="spellStart"/>
          <w:r w:rsidR="00BC189B" w:rsidRPr="003652E5">
            <w:rPr>
              <w:rFonts w:eastAsiaTheme="minorEastAsia"/>
              <w:sz w:val="22"/>
              <w:szCs w:val="22"/>
              <w:lang w:val="se-NO"/>
            </w:rPr>
            <w:t>samiske</w:t>
          </w:r>
          <w:r w:rsidRPr="003652E5">
            <w:rPr>
              <w:rFonts w:eastAsiaTheme="minorEastAsia"/>
              <w:sz w:val="22"/>
              <w:szCs w:val="22"/>
              <w:lang w:val="se-NO"/>
            </w:rPr>
            <w: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reindrifts</w:t>
          </w:r>
          <w:r w:rsidR="00BC189B" w:rsidRPr="003652E5">
            <w:rPr>
              <w:rFonts w:eastAsiaTheme="minorEastAsia"/>
              <w:sz w:val="22"/>
              <w:szCs w:val="22"/>
              <w:lang w:val="se-NO"/>
            </w:rPr>
            <w:t>samfunn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Det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er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nødvendig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med</w:t>
          </w:r>
          <w:proofErr w:type="spellEnd"/>
          <w:r w:rsidR="00BC189B" w:rsidRPr="003652E5">
            <w:rPr>
              <w:rFonts w:eastAsiaTheme="minorEastAsia"/>
              <w:sz w:val="22"/>
              <w:szCs w:val="22"/>
              <w:lang w:val="se-NO"/>
            </w:rPr>
            <w:t xml:space="preserve"> en </w:t>
          </w:r>
          <w:proofErr w:type="spellStart"/>
          <w:r w:rsidR="00BC189B" w:rsidRPr="003652E5">
            <w:rPr>
              <w:rFonts w:eastAsiaTheme="minorEastAsia"/>
              <w:sz w:val="22"/>
              <w:szCs w:val="22"/>
              <w:lang w:val="se-NO"/>
            </w:rPr>
            <w:t>oversikt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for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med</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kunnskap</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kan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vi</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lettere</w:t>
          </w:r>
          <w:proofErr w:type="spellEnd"/>
          <w:r w:rsidR="00BC189B" w:rsidRPr="003652E5">
            <w:rPr>
              <w:rFonts w:eastAsiaTheme="minorEastAsia"/>
              <w:sz w:val="22"/>
              <w:szCs w:val="22"/>
              <w:lang w:val="se-NO"/>
            </w:rPr>
            <w:t xml:space="preserve"> identifisere </w:t>
          </w:r>
          <w:proofErr w:type="spellStart"/>
          <w:r w:rsidR="00BC189B" w:rsidRPr="003652E5">
            <w:rPr>
              <w:rFonts w:eastAsiaTheme="minorEastAsia"/>
              <w:sz w:val="22"/>
              <w:szCs w:val="22"/>
              <w:lang w:val="se-NO"/>
            </w:rPr>
            <w:t>problemstillinger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og</w:t>
          </w:r>
          <w:proofErr w:type="spellEnd"/>
          <w:r w:rsidR="00BC189B" w:rsidRPr="003652E5">
            <w:rPr>
              <w:rFonts w:eastAsiaTheme="minorEastAsia"/>
              <w:sz w:val="22"/>
              <w:szCs w:val="22"/>
              <w:lang w:val="se-NO"/>
            </w:rPr>
            <w:t xml:space="preserve"> jobbe </w:t>
          </w:r>
          <w:proofErr w:type="spellStart"/>
          <w:r w:rsidR="00BC189B" w:rsidRPr="003652E5">
            <w:rPr>
              <w:rFonts w:eastAsiaTheme="minorEastAsia"/>
              <w:sz w:val="22"/>
              <w:szCs w:val="22"/>
              <w:lang w:val="se-NO"/>
            </w:rPr>
            <w:t>med</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konkrete</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tiltak</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Det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er</w:t>
          </w:r>
          <w:proofErr w:type="spellEnd"/>
          <w:r w:rsidR="00BC189B" w:rsidRPr="003652E5">
            <w:rPr>
              <w:rFonts w:eastAsiaTheme="minorEastAsia"/>
              <w:sz w:val="22"/>
              <w:szCs w:val="22"/>
              <w:lang w:val="se-NO"/>
            </w:rPr>
            <w:t xml:space="preserve"> en </w:t>
          </w:r>
          <w:proofErr w:type="spellStart"/>
          <w:r w:rsidR="00BC189B" w:rsidRPr="003652E5">
            <w:rPr>
              <w:rFonts w:eastAsiaTheme="minorEastAsia"/>
              <w:sz w:val="22"/>
              <w:szCs w:val="22"/>
              <w:lang w:val="se-NO"/>
            </w:rPr>
            <w:t>utfordring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at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vi</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ikke</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vet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nok</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og</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at</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den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kunnskapen</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vi</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har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er</w:t>
          </w:r>
          <w:proofErr w:type="spellEnd"/>
          <w:r w:rsidR="00BC189B" w:rsidRPr="003652E5">
            <w:rPr>
              <w:rFonts w:eastAsiaTheme="minorEastAsia"/>
              <w:sz w:val="22"/>
              <w:szCs w:val="22"/>
              <w:lang w:val="se-NO"/>
            </w:rPr>
            <w:t xml:space="preserve"> </w:t>
          </w:r>
          <w:proofErr w:type="spellStart"/>
          <w:r w:rsidR="00BC189B" w:rsidRPr="003652E5">
            <w:rPr>
              <w:rFonts w:eastAsiaTheme="minorEastAsia"/>
              <w:sz w:val="22"/>
              <w:szCs w:val="22"/>
              <w:lang w:val="se-NO"/>
            </w:rPr>
            <w:t>begrenset</w:t>
          </w:r>
          <w:proofErr w:type="spellEnd"/>
          <w:r w:rsidR="00BC189B"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kunnskap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oversikt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w:t>
          </w:r>
          <w:proofErr w:type="spellEnd"/>
          <w:r w:rsidRPr="003652E5">
            <w:rPr>
              <w:rFonts w:eastAsiaTheme="minorEastAsia"/>
              <w:sz w:val="22"/>
              <w:szCs w:val="22"/>
              <w:lang w:val="se-NO"/>
            </w:rPr>
            <w:t xml:space="preserve"> de </w:t>
          </w:r>
          <w:proofErr w:type="spellStart"/>
          <w:r w:rsidRPr="003652E5">
            <w:rPr>
              <w:rFonts w:eastAsiaTheme="minorEastAsia"/>
              <w:sz w:val="22"/>
              <w:szCs w:val="22"/>
              <w:lang w:val="se-NO"/>
            </w:rPr>
            <w:t>utfordringene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står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overfor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være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lettere</w:t>
          </w:r>
          <w:proofErr w:type="spellEnd"/>
          <w:r w:rsidRPr="003652E5">
            <w:rPr>
              <w:rFonts w:eastAsiaTheme="minorEastAsia"/>
              <w:sz w:val="22"/>
              <w:szCs w:val="22"/>
              <w:lang w:val="se-NO"/>
            </w:rPr>
            <w:t xml:space="preserve"> å identifisere </w:t>
          </w:r>
          <w:proofErr w:type="spellStart"/>
          <w:r w:rsidRPr="003652E5">
            <w:rPr>
              <w:rFonts w:eastAsiaTheme="minorEastAsia"/>
              <w:sz w:val="22"/>
              <w:szCs w:val="22"/>
              <w:lang w:val="se-NO"/>
            </w:rPr>
            <w:t>konkrete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tiltak</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forebygge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bekjempe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volden</w:t>
          </w:r>
          <w:proofErr w:type="spellEnd"/>
          <w:r w:rsidRPr="003652E5">
            <w:rPr>
              <w:rFonts w:eastAsiaTheme="minorEastAsia"/>
              <w:sz w:val="22"/>
              <w:szCs w:val="22"/>
              <w:lang w:val="se-NO"/>
            </w:rPr>
            <w:t xml:space="preserve">. </w:t>
          </w:r>
        </w:p>
        <w:p w14:paraId="723ED5E0" w14:textId="77777777" w:rsidR="00BC189B" w:rsidRPr="003652E5" w:rsidRDefault="00BC189B" w:rsidP="00BC189B">
          <w:pPr>
            <w:rPr>
              <w:rFonts w:eastAsiaTheme="minorEastAsia"/>
              <w:sz w:val="22"/>
              <w:szCs w:val="22"/>
              <w:lang w:val="se-NO"/>
            </w:rPr>
          </w:pPr>
        </w:p>
        <w:p w14:paraId="6F9FF19A" w14:textId="50E8A076" w:rsidR="00BC189B" w:rsidRPr="003652E5" w:rsidRDefault="00BC189B" w:rsidP="00BC189B">
          <w:pPr>
            <w:rPr>
              <w:rFonts w:eastAsiaTheme="minorEastAsia"/>
              <w:sz w:val="22"/>
              <w:szCs w:val="22"/>
              <w:lang w:val="se-NO"/>
            </w:rPr>
          </w:pP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lykkes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bekjempe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nære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relasjoner</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samiske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samfunn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må</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innsatsen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være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helhetlig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samordnet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Handlingsplanen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skal</w:t>
          </w:r>
          <w:proofErr w:type="spellEnd"/>
          <w:r w:rsidRPr="003652E5">
            <w:rPr>
              <w:rFonts w:eastAsiaTheme="minorEastAsia"/>
              <w:sz w:val="22"/>
              <w:szCs w:val="22"/>
              <w:lang w:val="se-NO"/>
            </w:rPr>
            <w:t xml:space="preserve"> legge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rette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effektiv</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forebygging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likeverdige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sammenhengende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tjenester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voldsutsatte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ansvarliggjøring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straffeforfølgning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behandling</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den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utøver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w:t>
          </w:r>
          <w:proofErr w:type="spellStart"/>
          <w:r w:rsidR="003F199C" w:rsidRPr="003652E5">
            <w:rPr>
              <w:rFonts w:eastAsiaTheme="minorEastAsia"/>
              <w:sz w:val="22"/>
              <w:szCs w:val="22"/>
              <w:lang w:val="se-NO"/>
            </w:rPr>
            <w:t>Det</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har</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vokst</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frem</w:t>
          </w:r>
          <w:proofErr w:type="spellEnd"/>
          <w:r w:rsidR="003F199C" w:rsidRPr="003652E5">
            <w:rPr>
              <w:rFonts w:eastAsiaTheme="minorEastAsia"/>
              <w:sz w:val="22"/>
              <w:szCs w:val="22"/>
              <w:lang w:val="se-NO"/>
            </w:rPr>
            <w:t xml:space="preserve"> en </w:t>
          </w:r>
          <w:proofErr w:type="spellStart"/>
          <w:r w:rsidR="003F199C" w:rsidRPr="003652E5">
            <w:rPr>
              <w:rFonts w:eastAsiaTheme="minorEastAsia"/>
              <w:sz w:val="22"/>
              <w:szCs w:val="22"/>
              <w:lang w:val="se-NO"/>
            </w:rPr>
            <w:t>anerkjennelse</w:t>
          </w:r>
          <w:proofErr w:type="spellEnd"/>
          <w:r w:rsidR="003F199C" w:rsidRPr="003652E5">
            <w:rPr>
              <w:rFonts w:eastAsiaTheme="minorEastAsia"/>
              <w:sz w:val="22"/>
              <w:szCs w:val="22"/>
              <w:lang w:val="se-NO"/>
            </w:rPr>
            <w:t xml:space="preserve"> av </w:t>
          </w:r>
          <w:proofErr w:type="spellStart"/>
          <w:r w:rsidR="003F199C" w:rsidRPr="003652E5">
            <w:rPr>
              <w:rFonts w:eastAsiaTheme="minorEastAsia"/>
              <w:sz w:val="22"/>
              <w:szCs w:val="22"/>
              <w:lang w:val="se-NO"/>
            </w:rPr>
            <w:t>at</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vold</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og</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overgrep</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er</w:t>
          </w:r>
          <w:proofErr w:type="spellEnd"/>
          <w:r w:rsidR="003F199C" w:rsidRPr="003652E5">
            <w:rPr>
              <w:rFonts w:eastAsiaTheme="minorEastAsia"/>
              <w:sz w:val="22"/>
              <w:szCs w:val="22"/>
              <w:lang w:val="se-NO"/>
            </w:rPr>
            <w:t xml:space="preserve"> en </w:t>
          </w:r>
          <w:proofErr w:type="spellStart"/>
          <w:r w:rsidR="003F199C" w:rsidRPr="003652E5">
            <w:rPr>
              <w:rFonts w:eastAsiaTheme="minorEastAsia"/>
              <w:sz w:val="22"/>
              <w:szCs w:val="22"/>
              <w:lang w:val="se-NO"/>
            </w:rPr>
            <w:t>utfordring</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som</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må</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løses</w:t>
          </w:r>
          <w:proofErr w:type="spellEnd"/>
          <w:r w:rsidR="003F199C" w:rsidRPr="003652E5">
            <w:rPr>
              <w:rFonts w:eastAsiaTheme="minorEastAsia"/>
              <w:sz w:val="22"/>
              <w:szCs w:val="22"/>
              <w:lang w:val="se-NO"/>
            </w:rPr>
            <w:t xml:space="preserve"> i </w:t>
          </w:r>
          <w:proofErr w:type="spellStart"/>
          <w:r w:rsidR="003F199C" w:rsidRPr="003652E5">
            <w:rPr>
              <w:rFonts w:eastAsiaTheme="minorEastAsia"/>
              <w:sz w:val="22"/>
              <w:szCs w:val="22"/>
              <w:lang w:val="se-NO"/>
            </w:rPr>
            <w:t>felleskap</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mellom</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det</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samiske</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samfunnet</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og</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norske</w:t>
          </w:r>
          <w:proofErr w:type="spellEnd"/>
          <w:r w:rsidR="003F199C" w:rsidRPr="003652E5">
            <w:rPr>
              <w:rFonts w:eastAsiaTheme="minorEastAsia"/>
              <w:sz w:val="22"/>
              <w:szCs w:val="22"/>
              <w:lang w:val="se-NO"/>
            </w:rPr>
            <w:t xml:space="preserve"> </w:t>
          </w:r>
          <w:proofErr w:type="spellStart"/>
          <w:r w:rsidR="003F199C" w:rsidRPr="003652E5">
            <w:rPr>
              <w:rFonts w:eastAsiaTheme="minorEastAsia"/>
              <w:sz w:val="22"/>
              <w:szCs w:val="22"/>
              <w:lang w:val="se-NO"/>
            </w:rPr>
            <w:t>myndigheter</w:t>
          </w:r>
          <w:proofErr w:type="spellEnd"/>
          <w:r w:rsidR="003F199C" w:rsidRPr="003652E5">
            <w:rPr>
              <w:rFonts w:eastAsiaTheme="minorEastAsia"/>
              <w:sz w:val="22"/>
              <w:szCs w:val="22"/>
              <w:lang w:val="se-NO"/>
            </w:rPr>
            <w:t xml:space="preserve">. </w:t>
          </w:r>
        </w:p>
        <w:p w14:paraId="61F5985F" w14:textId="6F7D44B5" w:rsidR="00C635C0" w:rsidRPr="003652E5" w:rsidRDefault="00C635C0" w:rsidP="00BC189B">
          <w:pPr>
            <w:rPr>
              <w:rFonts w:eastAsiaTheme="minorEastAsia"/>
              <w:sz w:val="22"/>
              <w:szCs w:val="22"/>
              <w:lang w:val="se-NO"/>
            </w:rPr>
          </w:pPr>
        </w:p>
        <w:p w14:paraId="33C1D0A9" w14:textId="18A56E78" w:rsidR="00C635C0" w:rsidRPr="003652E5" w:rsidRDefault="00C635C0" w:rsidP="00BC189B">
          <w:pPr>
            <w:rPr>
              <w:rFonts w:eastAsiaTheme="minorEastAsia"/>
              <w:sz w:val="22"/>
              <w:szCs w:val="22"/>
              <w:lang w:val="se-NO"/>
            </w:rPr>
          </w:pPr>
          <w:r w:rsidRPr="003652E5">
            <w:rPr>
              <w:rFonts w:eastAsiaTheme="minorEastAsia"/>
              <w:sz w:val="22"/>
              <w:szCs w:val="22"/>
              <w:lang w:val="se-NO"/>
            </w:rPr>
            <w:t xml:space="preserve">Kunst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kultur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kan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være</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måte</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fremme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holdningsendring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kunnskap</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åpenhet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Gjennom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synlighet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åpenhet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sprenger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vi</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tabuer</w:t>
          </w:r>
          <w:proofErr w:type="spellEnd"/>
          <w:r w:rsidRPr="003652E5">
            <w:rPr>
              <w:rFonts w:eastAsiaTheme="minorEastAsia"/>
              <w:sz w:val="22"/>
              <w:szCs w:val="22"/>
              <w:lang w:val="se-NO"/>
            </w:rPr>
            <w:t>.</w:t>
          </w:r>
          <w:r w:rsidR="00D03D9B" w:rsidRPr="003652E5">
            <w:rPr>
              <w:rFonts w:eastAsiaTheme="minorEastAsia"/>
              <w:sz w:val="22"/>
              <w:szCs w:val="22"/>
              <w:lang w:val="se-NO"/>
            </w:rPr>
            <w:t xml:space="preserve"> I </w:t>
          </w:r>
          <w:proofErr w:type="spellStart"/>
          <w:r w:rsidR="00D03D9B" w:rsidRPr="003652E5">
            <w:rPr>
              <w:rFonts w:eastAsiaTheme="minorEastAsia"/>
              <w:sz w:val="22"/>
              <w:szCs w:val="22"/>
              <w:lang w:val="se-NO"/>
            </w:rPr>
            <w:t>den</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senere</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tid</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er</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det</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flere</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volds-</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og</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overgrepsutsatte</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som</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velger</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åpenhet</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om</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vold</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og</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overgrep</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gjennom</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formidling</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gjennom</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kunst</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og</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kultur</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slik</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som</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utstillinger</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litteratur</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og</w:t>
          </w:r>
          <w:proofErr w:type="spellEnd"/>
          <w:r w:rsidR="00EF724C" w:rsidRPr="003652E5">
            <w:rPr>
              <w:rFonts w:eastAsiaTheme="minorEastAsia"/>
              <w:sz w:val="22"/>
              <w:szCs w:val="22"/>
              <w:lang w:val="se-NO"/>
            </w:rPr>
            <w:t xml:space="preserve"> </w:t>
          </w:r>
          <w:proofErr w:type="spellStart"/>
          <w:r w:rsidR="00EF724C" w:rsidRPr="003652E5">
            <w:rPr>
              <w:rFonts w:eastAsiaTheme="minorEastAsia"/>
              <w:sz w:val="22"/>
              <w:szCs w:val="22"/>
              <w:lang w:val="se-NO"/>
            </w:rPr>
            <w:t>dokumentarfilmer</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Det</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er</w:t>
          </w:r>
          <w:proofErr w:type="spellEnd"/>
          <w:r w:rsidR="00D03D9B" w:rsidRPr="003652E5">
            <w:rPr>
              <w:rFonts w:eastAsiaTheme="minorEastAsia"/>
              <w:sz w:val="22"/>
              <w:szCs w:val="22"/>
              <w:lang w:val="se-NO"/>
            </w:rPr>
            <w:t xml:space="preserve"> et </w:t>
          </w:r>
          <w:proofErr w:type="spellStart"/>
          <w:r w:rsidR="00D03D9B" w:rsidRPr="003652E5">
            <w:rPr>
              <w:rFonts w:eastAsiaTheme="minorEastAsia"/>
              <w:sz w:val="22"/>
              <w:szCs w:val="22"/>
              <w:lang w:val="se-NO"/>
            </w:rPr>
            <w:t>viktig</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bidrag</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til</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mer</w:t>
          </w:r>
          <w:proofErr w:type="spellEnd"/>
          <w:r w:rsidR="00D03D9B" w:rsidRPr="003652E5">
            <w:rPr>
              <w:rFonts w:eastAsiaTheme="minorEastAsia"/>
              <w:sz w:val="22"/>
              <w:szCs w:val="22"/>
              <w:lang w:val="se-NO"/>
            </w:rPr>
            <w:t xml:space="preserve"> </w:t>
          </w:r>
          <w:proofErr w:type="spellStart"/>
          <w:r w:rsidR="00D03D9B" w:rsidRPr="003652E5">
            <w:rPr>
              <w:rFonts w:eastAsiaTheme="minorEastAsia"/>
              <w:sz w:val="22"/>
              <w:szCs w:val="22"/>
              <w:lang w:val="se-NO"/>
            </w:rPr>
            <w:t>åpenhet</w:t>
          </w:r>
          <w:proofErr w:type="spellEnd"/>
          <w:r w:rsidR="00D03D9B" w:rsidRPr="003652E5">
            <w:rPr>
              <w:rFonts w:eastAsiaTheme="minorEastAsia"/>
              <w:sz w:val="22"/>
              <w:szCs w:val="22"/>
              <w:lang w:val="se-NO"/>
            </w:rPr>
            <w:t>.</w:t>
          </w:r>
          <w:r w:rsidRPr="003652E5">
            <w:rPr>
              <w:rFonts w:eastAsiaTheme="minorEastAsia"/>
              <w:sz w:val="22"/>
              <w:szCs w:val="22"/>
              <w:lang w:val="se-NO"/>
            </w:rPr>
            <w:t xml:space="preserve"> </w:t>
          </w:r>
          <w:proofErr w:type="spellStart"/>
          <w:r w:rsidRPr="003652E5">
            <w:rPr>
              <w:rFonts w:eastAsiaTheme="minorEastAsia"/>
              <w:sz w:val="22"/>
              <w:szCs w:val="22"/>
              <w:lang w:val="se-NO"/>
            </w:rPr>
            <w:t>På</w:t>
          </w:r>
          <w:proofErr w:type="spellEnd"/>
          <w:r w:rsidRPr="003652E5">
            <w:rPr>
              <w:rFonts w:eastAsiaTheme="minorEastAsia"/>
              <w:sz w:val="22"/>
              <w:szCs w:val="22"/>
              <w:lang w:val="se-NO"/>
            </w:rPr>
            <w:t xml:space="preserve"> dette </w:t>
          </w:r>
          <w:proofErr w:type="spellStart"/>
          <w:r w:rsidRPr="003652E5">
            <w:rPr>
              <w:rFonts w:eastAsiaTheme="minorEastAsia"/>
              <w:sz w:val="22"/>
              <w:szCs w:val="22"/>
              <w:lang w:val="se-NO"/>
            </w:rPr>
            <w:t>området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kan</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være</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støtte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gjennom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tilskudds-</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søkerbaserte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ordninger</w:t>
          </w:r>
          <w:proofErr w:type="spellEnd"/>
          <w:r w:rsidRPr="003652E5">
            <w:rPr>
              <w:rFonts w:eastAsiaTheme="minorEastAsia"/>
              <w:sz w:val="22"/>
              <w:szCs w:val="22"/>
              <w:lang w:val="se-NO"/>
            </w:rPr>
            <w:t xml:space="preserve">. </w:t>
          </w:r>
        </w:p>
        <w:p w14:paraId="1D8BB482" w14:textId="13989A93" w:rsidR="00EF724C" w:rsidRPr="003652E5" w:rsidRDefault="00EF724C" w:rsidP="00BC189B">
          <w:pPr>
            <w:rPr>
              <w:rFonts w:eastAsiaTheme="minorEastAsia"/>
              <w:sz w:val="22"/>
              <w:szCs w:val="22"/>
              <w:lang w:val="se-NO"/>
            </w:rPr>
          </w:pPr>
        </w:p>
        <w:p w14:paraId="308C05B4" w14:textId="200CB7A2" w:rsidR="00D53FFB" w:rsidRPr="003652E5" w:rsidRDefault="00EF724C" w:rsidP="00BC189B">
          <w:pPr>
            <w:rPr>
              <w:rFonts w:eastAsiaTheme="minorEastAsia"/>
              <w:sz w:val="22"/>
              <w:szCs w:val="22"/>
              <w:lang w:val="se-NO"/>
            </w:rPr>
          </w:pPr>
          <w:proofErr w:type="spellStart"/>
          <w:r w:rsidRPr="003652E5">
            <w:rPr>
              <w:rFonts w:eastAsiaTheme="minorEastAsia"/>
              <w:sz w:val="22"/>
              <w:szCs w:val="22"/>
              <w:lang w:val="se-NO"/>
            </w:rPr>
            <w:t>Som</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oppfølging</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sametingsmeldingen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likestilling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skal</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lage</w:t>
          </w:r>
          <w:proofErr w:type="spellEnd"/>
          <w:r w:rsidRPr="003652E5">
            <w:rPr>
              <w:rFonts w:eastAsiaTheme="minorEastAsia"/>
              <w:sz w:val="22"/>
              <w:szCs w:val="22"/>
              <w:lang w:val="se-NO"/>
            </w:rPr>
            <w:t xml:space="preserve"> en </w:t>
          </w:r>
          <w:proofErr w:type="spellStart"/>
          <w:r w:rsidRPr="003652E5">
            <w:rPr>
              <w:rFonts w:eastAsiaTheme="minorEastAsia"/>
              <w:sz w:val="22"/>
              <w:szCs w:val="22"/>
              <w:lang w:val="se-NO"/>
            </w:rPr>
            <w:t>egen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handlingsplan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forebygge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bekjempe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vold</w:t>
          </w:r>
          <w:proofErr w:type="spellEnd"/>
          <w:r w:rsidRPr="003652E5">
            <w:rPr>
              <w:rFonts w:eastAsiaTheme="minorEastAsia"/>
              <w:sz w:val="22"/>
              <w:szCs w:val="22"/>
              <w:lang w:val="se-NO"/>
            </w:rPr>
            <w:t xml:space="preserve">. I </w:t>
          </w:r>
          <w:proofErr w:type="spellStart"/>
          <w:r w:rsidRPr="003652E5">
            <w:rPr>
              <w:rFonts w:eastAsiaTheme="minorEastAsia"/>
              <w:sz w:val="22"/>
              <w:szCs w:val="22"/>
              <w:lang w:val="se-NO"/>
            </w:rPr>
            <w:t>løpet</w:t>
          </w:r>
          <w:proofErr w:type="spellEnd"/>
          <w:r w:rsidRPr="003652E5">
            <w:rPr>
              <w:rFonts w:eastAsiaTheme="minorEastAsia"/>
              <w:sz w:val="22"/>
              <w:szCs w:val="22"/>
              <w:lang w:val="se-NO"/>
            </w:rPr>
            <w:t xml:space="preserve"> av </w:t>
          </w:r>
          <w:proofErr w:type="spellStart"/>
          <w:r w:rsidRPr="003652E5">
            <w:rPr>
              <w:rFonts w:eastAsiaTheme="minorEastAsia"/>
              <w:sz w:val="22"/>
              <w:szCs w:val="22"/>
              <w:lang w:val="se-NO"/>
            </w:rPr>
            <w:t>det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kommende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året</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kommende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perioden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ønsker</w:t>
          </w:r>
          <w:proofErr w:type="spellEnd"/>
          <w:r w:rsidRPr="003652E5">
            <w:rPr>
              <w:rFonts w:eastAsiaTheme="minorEastAsia"/>
              <w:sz w:val="22"/>
              <w:szCs w:val="22"/>
              <w:lang w:val="se-NO"/>
            </w:rPr>
            <w:t xml:space="preserve"> Sametinget å </w:t>
          </w:r>
          <w:proofErr w:type="spellStart"/>
          <w:r w:rsidRPr="003652E5">
            <w:rPr>
              <w:rFonts w:eastAsiaTheme="minorEastAsia"/>
              <w:sz w:val="22"/>
              <w:szCs w:val="22"/>
              <w:lang w:val="se-NO"/>
            </w:rPr>
            <w:t>gjennomføre</w:t>
          </w:r>
          <w:proofErr w:type="spellEnd"/>
          <w:r w:rsidRPr="003652E5">
            <w:rPr>
              <w:rFonts w:eastAsiaTheme="minorEastAsia"/>
              <w:sz w:val="22"/>
              <w:szCs w:val="22"/>
              <w:lang w:val="se-NO"/>
            </w:rPr>
            <w:t xml:space="preserve"> workshop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aktuelle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miljøer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og</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organisasjoner</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for</w:t>
          </w:r>
          <w:proofErr w:type="spellEnd"/>
          <w:r w:rsidRPr="003652E5">
            <w:rPr>
              <w:rFonts w:eastAsiaTheme="minorEastAsia"/>
              <w:sz w:val="22"/>
              <w:szCs w:val="22"/>
              <w:lang w:val="se-NO"/>
            </w:rPr>
            <w:t xml:space="preserve"> å </w:t>
          </w:r>
          <w:proofErr w:type="spellStart"/>
          <w:r w:rsidRPr="003652E5">
            <w:rPr>
              <w:rFonts w:eastAsiaTheme="minorEastAsia"/>
              <w:sz w:val="22"/>
              <w:szCs w:val="22"/>
              <w:lang w:val="se-NO"/>
            </w:rPr>
            <w:t>arbeide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med</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innholdet</w:t>
          </w:r>
          <w:proofErr w:type="spellEnd"/>
          <w:r w:rsidRPr="003652E5">
            <w:rPr>
              <w:rFonts w:eastAsiaTheme="minorEastAsia"/>
              <w:sz w:val="22"/>
              <w:szCs w:val="22"/>
              <w:lang w:val="se-NO"/>
            </w:rPr>
            <w:t xml:space="preserve"> i denne </w:t>
          </w:r>
          <w:proofErr w:type="spellStart"/>
          <w:r w:rsidRPr="003652E5">
            <w:rPr>
              <w:rFonts w:eastAsiaTheme="minorEastAsia"/>
              <w:sz w:val="22"/>
              <w:szCs w:val="22"/>
              <w:lang w:val="se-NO"/>
            </w:rPr>
            <w:t>handlingsplanen</w:t>
          </w:r>
          <w:proofErr w:type="spellEnd"/>
          <w:r w:rsidRPr="003652E5">
            <w:rPr>
              <w:rFonts w:eastAsiaTheme="minorEastAsia"/>
              <w:sz w:val="22"/>
              <w:szCs w:val="22"/>
              <w:lang w:val="se-NO"/>
            </w:rPr>
            <w:t xml:space="preserve">. Sametinget </w:t>
          </w:r>
          <w:proofErr w:type="spellStart"/>
          <w:r w:rsidRPr="003652E5">
            <w:rPr>
              <w:rFonts w:eastAsiaTheme="minorEastAsia"/>
              <w:sz w:val="22"/>
              <w:szCs w:val="22"/>
              <w:lang w:val="se-NO"/>
            </w:rPr>
            <w:t>ønsker</w:t>
          </w:r>
          <w:proofErr w:type="spellEnd"/>
          <w:r w:rsidRPr="003652E5">
            <w:rPr>
              <w:rFonts w:eastAsiaTheme="minorEastAsia"/>
              <w:sz w:val="22"/>
              <w:szCs w:val="22"/>
              <w:lang w:val="se-NO"/>
            </w:rPr>
            <w:t xml:space="preserve"> å invitere </w:t>
          </w:r>
          <w:proofErr w:type="spellStart"/>
          <w:r w:rsidRPr="003652E5">
            <w:rPr>
              <w:rFonts w:eastAsiaTheme="minorEastAsia"/>
              <w:sz w:val="22"/>
              <w:szCs w:val="22"/>
              <w:lang w:val="se-NO"/>
            </w:rPr>
            <w:t>til</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diskusjon</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om</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konkrete</w:t>
          </w:r>
          <w:proofErr w:type="spellEnd"/>
          <w:r w:rsidRPr="003652E5">
            <w:rPr>
              <w:rFonts w:eastAsiaTheme="minorEastAsia"/>
              <w:sz w:val="22"/>
              <w:szCs w:val="22"/>
              <w:lang w:val="se-NO"/>
            </w:rPr>
            <w:t xml:space="preserve"> </w:t>
          </w:r>
          <w:proofErr w:type="spellStart"/>
          <w:r w:rsidRPr="003652E5">
            <w:rPr>
              <w:rFonts w:eastAsiaTheme="minorEastAsia"/>
              <w:sz w:val="22"/>
              <w:szCs w:val="22"/>
              <w:lang w:val="se-NO"/>
            </w:rPr>
            <w:t>tiltak</w:t>
          </w:r>
          <w:proofErr w:type="spellEnd"/>
          <w:r w:rsidRPr="003652E5">
            <w:rPr>
              <w:rFonts w:eastAsiaTheme="minorEastAsia"/>
              <w:sz w:val="22"/>
              <w:szCs w:val="22"/>
              <w:lang w:val="se-NO"/>
            </w:rPr>
            <w:t>.</w:t>
          </w:r>
        </w:p>
        <w:p w14:paraId="0D968B1E" w14:textId="77777777" w:rsidR="00EF724C" w:rsidRPr="003652E5" w:rsidRDefault="00EF724C" w:rsidP="00BC189B">
          <w:pPr>
            <w:rPr>
              <w:rFonts w:eastAsiaTheme="minorEastAsia"/>
              <w:sz w:val="22"/>
              <w:szCs w:val="22"/>
              <w:lang w:val="se-NO"/>
            </w:rPr>
          </w:pPr>
        </w:p>
        <w:p w14:paraId="66048B44" w14:textId="77777777" w:rsidR="00BC189B" w:rsidRPr="003652E5" w:rsidRDefault="00BC189B" w:rsidP="00BC189B">
          <w:pPr>
            <w:rPr>
              <w:rFonts w:eastAsiaTheme="minorEastAsia"/>
              <w:sz w:val="22"/>
              <w:szCs w:val="22"/>
              <w:lang w:val="se-NO"/>
            </w:rPr>
          </w:pPr>
        </w:p>
        <w:p w14:paraId="46DEEA4B" w14:textId="2BC32BE3" w:rsidR="00C30D7E" w:rsidRPr="003652E5" w:rsidRDefault="00BC189B" w:rsidP="00B47EAF">
          <w:pPr>
            <w:spacing w:after="200"/>
            <w:rPr>
              <w:rFonts w:cs="Arial"/>
              <w:sz w:val="22"/>
              <w:szCs w:val="22"/>
              <w:lang w:val="se-NO"/>
            </w:rPr>
          </w:pPr>
          <w:r w:rsidRPr="003652E5">
            <w:rPr>
              <w:rFonts w:cs="Arial"/>
              <w:sz w:val="22"/>
              <w:szCs w:val="22"/>
              <w:lang w:val="se-NO"/>
            </w:rPr>
            <w:t xml:space="preserve">Sametingsrådet </w:t>
          </w:r>
          <w:proofErr w:type="spellStart"/>
          <w:r w:rsidRPr="003652E5">
            <w:rPr>
              <w:rFonts w:cs="Arial"/>
              <w:sz w:val="22"/>
              <w:szCs w:val="22"/>
              <w:lang w:val="se-NO"/>
            </w:rPr>
            <w:t>foreslår</w:t>
          </w:r>
          <w:proofErr w:type="spellEnd"/>
          <w:r w:rsidRPr="003652E5">
            <w:rPr>
              <w:rFonts w:cs="Arial"/>
              <w:sz w:val="22"/>
              <w:szCs w:val="22"/>
              <w:lang w:val="se-NO"/>
            </w:rPr>
            <w:t xml:space="preserve"> å </w:t>
          </w:r>
          <w:proofErr w:type="spellStart"/>
          <w:r w:rsidRPr="003652E5">
            <w:rPr>
              <w:rFonts w:cs="Arial"/>
              <w:sz w:val="22"/>
              <w:szCs w:val="22"/>
              <w:lang w:val="se-NO"/>
            </w:rPr>
            <w:t>følge</w:t>
          </w:r>
          <w:proofErr w:type="spellEnd"/>
          <w:r w:rsidRPr="003652E5">
            <w:rPr>
              <w:rFonts w:cs="Arial"/>
              <w:sz w:val="22"/>
              <w:szCs w:val="22"/>
              <w:lang w:val="se-NO"/>
            </w:rPr>
            <w:t xml:space="preserve"> </w:t>
          </w:r>
          <w:proofErr w:type="spellStart"/>
          <w:r w:rsidRPr="003652E5">
            <w:rPr>
              <w:rFonts w:cs="Arial"/>
              <w:sz w:val="22"/>
              <w:szCs w:val="22"/>
              <w:lang w:val="se-NO"/>
            </w:rPr>
            <w:t>opp</w:t>
          </w:r>
          <w:proofErr w:type="spellEnd"/>
          <w:r w:rsidRPr="003652E5">
            <w:rPr>
              <w:rFonts w:cs="Arial"/>
              <w:sz w:val="22"/>
              <w:szCs w:val="22"/>
              <w:lang w:val="se-NO"/>
            </w:rPr>
            <w:t xml:space="preserve"> denne </w:t>
          </w:r>
          <w:proofErr w:type="spellStart"/>
          <w:r w:rsidRPr="003652E5">
            <w:rPr>
              <w:rFonts w:cs="Arial"/>
              <w:sz w:val="22"/>
              <w:szCs w:val="22"/>
              <w:lang w:val="se-NO"/>
            </w:rPr>
            <w:t>redegjørelsen</w:t>
          </w:r>
          <w:proofErr w:type="spellEnd"/>
          <w:r w:rsidRPr="003652E5">
            <w:rPr>
              <w:rFonts w:cs="Arial"/>
              <w:sz w:val="22"/>
              <w:szCs w:val="22"/>
              <w:lang w:val="se-NO"/>
            </w:rPr>
            <w:t xml:space="preserve"> i </w:t>
          </w:r>
          <w:proofErr w:type="spellStart"/>
          <w:r w:rsidRPr="003652E5">
            <w:rPr>
              <w:rFonts w:cs="Arial"/>
              <w:sz w:val="22"/>
              <w:szCs w:val="22"/>
              <w:lang w:val="se-NO"/>
            </w:rPr>
            <w:t>dialog</w:t>
          </w:r>
          <w:proofErr w:type="spellEnd"/>
          <w:r w:rsidRPr="003652E5">
            <w:rPr>
              <w:rFonts w:cs="Arial"/>
              <w:sz w:val="22"/>
              <w:szCs w:val="22"/>
              <w:lang w:val="se-NO"/>
            </w:rPr>
            <w:t xml:space="preserve"> </w:t>
          </w:r>
          <w:proofErr w:type="spellStart"/>
          <w:r w:rsidRPr="003652E5">
            <w:rPr>
              <w:rFonts w:cs="Arial"/>
              <w:sz w:val="22"/>
              <w:szCs w:val="22"/>
              <w:lang w:val="se-NO"/>
            </w:rPr>
            <w:t>med</w:t>
          </w:r>
          <w:proofErr w:type="spellEnd"/>
          <w:r w:rsidRPr="003652E5">
            <w:rPr>
              <w:rFonts w:cs="Arial"/>
              <w:sz w:val="22"/>
              <w:szCs w:val="22"/>
              <w:lang w:val="se-NO"/>
            </w:rPr>
            <w:t xml:space="preserve"> </w:t>
          </w:r>
          <w:proofErr w:type="spellStart"/>
          <w:r w:rsidRPr="003652E5">
            <w:rPr>
              <w:rFonts w:cs="Arial"/>
              <w:sz w:val="22"/>
              <w:szCs w:val="22"/>
              <w:lang w:val="se-NO"/>
            </w:rPr>
            <w:t>ansvarlige</w:t>
          </w:r>
          <w:proofErr w:type="spellEnd"/>
          <w:r w:rsidRPr="003652E5">
            <w:rPr>
              <w:rFonts w:cs="Arial"/>
              <w:sz w:val="22"/>
              <w:szCs w:val="22"/>
              <w:lang w:val="se-NO"/>
            </w:rPr>
            <w:t xml:space="preserve"> </w:t>
          </w:r>
          <w:proofErr w:type="spellStart"/>
          <w:r w:rsidRPr="003652E5">
            <w:rPr>
              <w:rFonts w:cs="Arial"/>
              <w:sz w:val="22"/>
              <w:szCs w:val="22"/>
              <w:lang w:val="se-NO"/>
            </w:rPr>
            <w:t>departement</w:t>
          </w:r>
          <w:r w:rsidR="003F199C" w:rsidRPr="003652E5">
            <w:rPr>
              <w:rFonts w:cs="Arial"/>
              <w:sz w:val="22"/>
              <w:szCs w:val="22"/>
              <w:lang w:val="se-NO"/>
            </w:rPr>
            <w:t>er</w:t>
          </w:r>
          <w:proofErr w:type="spellEnd"/>
          <w:r w:rsidRPr="003652E5">
            <w:rPr>
              <w:rFonts w:cs="Arial"/>
              <w:sz w:val="22"/>
              <w:szCs w:val="22"/>
              <w:lang w:val="se-NO"/>
            </w:rPr>
            <w:t xml:space="preserve"> </w:t>
          </w:r>
          <w:proofErr w:type="spellStart"/>
          <w:r w:rsidRPr="003652E5">
            <w:rPr>
              <w:rFonts w:cs="Arial"/>
              <w:sz w:val="22"/>
              <w:szCs w:val="22"/>
              <w:lang w:val="se-NO"/>
            </w:rPr>
            <w:t>for</w:t>
          </w:r>
          <w:proofErr w:type="spellEnd"/>
          <w:r w:rsidRPr="003652E5">
            <w:rPr>
              <w:rFonts w:cs="Arial"/>
              <w:sz w:val="22"/>
              <w:szCs w:val="22"/>
              <w:lang w:val="se-NO"/>
            </w:rPr>
            <w:t xml:space="preserve"> </w:t>
          </w:r>
          <w:proofErr w:type="spellStart"/>
          <w:r w:rsidRPr="003652E5">
            <w:rPr>
              <w:rFonts w:cs="Arial"/>
              <w:sz w:val="22"/>
              <w:szCs w:val="22"/>
              <w:lang w:val="se-NO"/>
            </w:rPr>
            <w:t>den</w:t>
          </w:r>
          <w:proofErr w:type="spellEnd"/>
          <w:r w:rsidRPr="003652E5">
            <w:rPr>
              <w:rFonts w:cs="Arial"/>
              <w:sz w:val="22"/>
              <w:szCs w:val="22"/>
              <w:lang w:val="se-NO"/>
            </w:rPr>
            <w:t xml:space="preserve"> </w:t>
          </w:r>
          <w:proofErr w:type="spellStart"/>
          <w:r w:rsidRPr="003652E5">
            <w:rPr>
              <w:rFonts w:cs="Arial"/>
              <w:sz w:val="22"/>
              <w:szCs w:val="22"/>
              <w:lang w:val="se-NO"/>
            </w:rPr>
            <w:t>nasjonale</w:t>
          </w:r>
          <w:proofErr w:type="spellEnd"/>
          <w:r w:rsidRPr="003652E5">
            <w:rPr>
              <w:rFonts w:cs="Arial"/>
              <w:sz w:val="22"/>
              <w:szCs w:val="22"/>
              <w:lang w:val="se-NO"/>
            </w:rPr>
            <w:t xml:space="preserve"> </w:t>
          </w:r>
          <w:proofErr w:type="spellStart"/>
          <w:r w:rsidRPr="003652E5">
            <w:rPr>
              <w:rFonts w:cs="Arial"/>
              <w:sz w:val="22"/>
              <w:szCs w:val="22"/>
              <w:lang w:val="se-NO"/>
            </w:rPr>
            <w:t>handlingsplanen</w:t>
          </w:r>
          <w:proofErr w:type="spellEnd"/>
          <w:r w:rsidRPr="003652E5">
            <w:rPr>
              <w:rFonts w:cs="Arial"/>
              <w:sz w:val="22"/>
              <w:szCs w:val="22"/>
              <w:lang w:val="se-NO"/>
            </w:rPr>
            <w:t xml:space="preserve"> </w:t>
          </w:r>
          <w:proofErr w:type="spellStart"/>
          <w:r w:rsidRPr="003652E5">
            <w:rPr>
              <w:rFonts w:cs="Arial"/>
              <w:sz w:val="22"/>
              <w:szCs w:val="22"/>
              <w:lang w:val="se-NO"/>
            </w:rPr>
            <w:t>og</w:t>
          </w:r>
          <w:proofErr w:type="spellEnd"/>
          <w:r w:rsidRPr="003652E5">
            <w:rPr>
              <w:rFonts w:cs="Arial"/>
              <w:sz w:val="22"/>
              <w:szCs w:val="22"/>
              <w:lang w:val="se-NO"/>
            </w:rPr>
            <w:t xml:space="preserve"> </w:t>
          </w:r>
          <w:proofErr w:type="spellStart"/>
          <w:r w:rsidRPr="003652E5">
            <w:rPr>
              <w:rFonts w:cs="Arial"/>
              <w:sz w:val="22"/>
              <w:szCs w:val="22"/>
              <w:lang w:val="se-NO"/>
            </w:rPr>
            <w:t>andre</w:t>
          </w:r>
          <w:proofErr w:type="spellEnd"/>
          <w:r w:rsidRPr="003652E5">
            <w:rPr>
              <w:rFonts w:cs="Arial"/>
              <w:sz w:val="22"/>
              <w:szCs w:val="22"/>
              <w:lang w:val="se-NO"/>
            </w:rPr>
            <w:t xml:space="preserve"> </w:t>
          </w:r>
          <w:proofErr w:type="spellStart"/>
          <w:r w:rsidRPr="003652E5">
            <w:rPr>
              <w:rFonts w:cs="Arial"/>
              <w:sz w:val="22"/>
              <w:szCs w:val="22"/>
              <w:lang w:val="se-NO"/>
            </w:rPr>
            <w:t>nasjonale</w:t>
          </w:r>
          <w:proofErr w:type="spellEnd"/>
          <w:r w:rsidRPr="003652E5">
            <w:rPr>
              <w:rFonts w:cs="Arial"/>
              <w:sz w:val="22"/>
              <w:szCs w:val="22"/>
              <w:lang w:val="se-NO"/>
            </w:rPr>
            <w:t xml:space="preserve"> </w:t>
          </w:r>
          <w:proofErr w:type="spellStart"/>
          <w:r w:rsidRPr="003652E5">
            <w:rPr>
              <w:rFonts w:cs="Arial"/>
              <w:sz w:val="22"/>
              <w:szCs w:val="22"/>
              <w:lang w:val="se-NO"/>
            </w:rPr>
            <w:t>og</w:t>
          </w:r>
          <w:proofErr w:type="spellEnd"/>
          <w:r w:rsidRPr="003652E5">
            <w:rPr>
              <w:rFonts w:cs="Arial"/>
              <w:sz w:val="22"/>
              <w:szCs w:val="22"/>
              <w:lang w:val="se-NO"/>
            </w:rPr>
            <w:t xml:space="preserve"> </w:t>
          </w:r>
          <w:proofErr w:type="spellStart"/>
          <w:r w:rsidRPr="003652E5">
            <w:rPr>
              <w:rFonts w:cs="Arial"/>
              <w:sz w:val="22"/>
              <w:szCs w:val="22"/>
              <w:lang w:val="se-NO"/>
            </w:rPr>
            <w:t>regionale</w:t>
          </w:r>
          <w:proofErr w:type="spellEnd"/>
          <w:r w:rsidRPr="003652E5">
            <w:rPr>
              <w:rFonts w:cs="Arial"/>
              <w:sz w:val="22"/>
              <w:szCs w:val="22"/>
              <w:lang w:val="se-NO"/>
            </w:rPr>
            <w:t xml:space="preserve"> </w:t>
          </w:r>
          <w:proofErr w:type="spellStart"/>
          <w:r w:rsidRPr="003652E5">
            <w:rPr>
              <w:rFonts w:cs="Arial"/>
              <w:sz w:val="22"/>
              <w:szCs w:val="22"/>
              <w:lang w:val="se-NO"/>
            </w:rPr>
            <w:t>hjelpeapparat</w:t>
          </w:r>
          <w:proofErr w:type="spellEnd"/>
          <w:r w:rsidRPr="003652E5">
            <w:rPr>
              <w:rFonts w:cs="Arial"/>
              <w:sz w:val="22"/>
              <w:szCs w:val="22"/>
              <w:lang w:val="se-NO"/>
            </w:rPr>
            <w:t xml:space="preserve"> </w:t>
          </w:r>
          <w:proofErr w:type="spellStart"/>
          <w:r w:rsidRPr="003652E5">
            <w:rPr>
              <w:rFonts w:cs="Arial"/>
              <w:sz w:val="22"/>
              <w:szCs w:val="22"/>
              <w:lang w:val="se-NO"/>
            </w:rPr>
            <w:t>som</w:t>
          </w:r>
          <w:proofErr w:type="spellEnd"/>
          <w:r w:rsidRPr="003652E5">
            <w:rPr>
              <w:rFonts w:cs="Arial"/>
              <w:sz w:val="22"/>
              <w:szCs w:val="22"/>
              <w:lang w:val="se-NO"/>
            </w:rPr>
            <w:t xml:space="preserve"> </w:t>
          </w:r>
          <w:proofErr w:type="spellStart"/>
          <w:r w:rsidRPr="003652E5">
            <w:rPr>
              <w:rFonts w:cs="Arial"/>
              <w:sz w:val="22"/>
              <w:szCs w:val="22"/>
              <w:lang w:val="se-NO"/>
            </w:rPr>
            <w:t>arbeider</w:t>
          </w:r>
          <w:proofErr w:type="spellEnd"/>
          <w:r w:rsidRPr="003652E5">
            <w:rPr>
              <w:rFonts w:cs="Arial"/>
              <w:sz w:val="22"/>
              <w:szCs w:val="22"/>
              <w:lang w:val="se-NO"/>
            </w:rPr>
            <w:t xml:space="preserve"> </w:t>
          </w:r>
          <w:proofErr w:type="spellStart"/>
          <w:r w:rsidRPr="003652E5">
            <w:rPr>
              <w:rFonts w:cs="Arial"/>
              <w:sz w:val="22"/>
              <w:szCs w:val="22"/>
              <w:lang w:val="se-NO"/>
            </w:rPr>
            <w:t>med</w:t>
          </w:r>
          <w:proofErr w:type="spellEnd"/>
          <w:r w:rsidRPr="003652E5">
            <w:rPr>
              <w:rFonts w:cs="Arial"/>
              <w:sz w:val="22"/>
              <w:szCs w:val="22"/>
              <w:lang w:val="se-NO"/>
            </w:rPr>
            <w:t xml:space="preserve"> </w:t>
          </w:r>
          <w:proofErr w:type="spellStart"/>
          <w:r w:rsidRPr="003652E5">
            <w:rPr>
              <w:rFonts w:cs="Arial"/>
              <w:sz w:val="22"/>
              <w:szCs w:val="22"/>
              <w:lang w:val="se-NO"/>
            </w:rPr>
            <w:t>vold</w:t>
          </w:r>
          <w:proofErr w:type="spellEnd"/>
          <w:r w:rsidRPr="003652E5">
            <w:rPr>
              <w:rFonts w:cs="Arial"/>
              <w:sz w:val="22"/>
              <w:szCs w:val="22"/>
              <w:lang w:val="se-NO"/>
            </w:rPr>
            <w:t xml:space="preserve"> </w:t>
          </w:r>
          <w:proofErr w:type="spellStart"/>
          <w:r w:rsidRPr="003652E5">
            <w:rPr>
              <w:rFonts w:cs="Arial"/>
              <w:sz w:val="22"/>
              <w:szCs w:val="22"/>
              <w:lang w:val="se-NO"/>
            </w:rPr>
            <w:t>og</w:t>
          </w:r>
          <w:proofErr w:type="spellEnd"/>
          <w:r w:rsidRPr="003652E5">
            <w:rPr>
              <w:rFonts w:cs="Arial"/>
              <w:sz w:val="22"/>
              <w:szCs w:val="22"/>
              <w:lang w:val="se-NO"/>
            </w:rPr>
            <w:t xml:space="preserve"> </w:t>
          </w:r>
          <w:proofErr w:type="spellStart"/>
          <w:r w:rsidRPr="003652E5">
            <w:rPr>
              <w:rFonts w:cs="Arial"/>
              <w:sz w:val="22"/>
              <w:szCs w:val="22"/>
              <w:lang w:val="se-NO"/>
            </w:rPr>
            <w:t>overgrep</w:t>
          </w:r>
          <w:proofErr w:type="spellEnd"/>
          <w:r w:rsidRPr="003652E5">
            <w:rPr>
              <w:rFonts w:cs="Arial"/>
              <w:sz w:val="22"/>
              <w:szCs w:val="22"/>
              <w:lang w:val="se-NO"/>
            </w:rPr>
            <w:t xml:space="preserve">. I </w:t>
          </w:r>
          <w:proofErr w:type="spellStart"/>
          <w:r w:rsidRPr="003652E5">
            <w:rPr>
              <w:rFonts w:cs="Arial"/>
              <w:sz w:val="22"/>
              <w:szCs w:val="22"/>
              <w:lang w:val="se-NO"/>
            </w:rPr>
            <w:t>tillegg</w:t>
          </w:r>
          <w:proofErr w:type="spellEnd"/>
          <w:r w:rsidRPr="003652E5">
            <w:rPr>
              <w:rFonts w:cs="Arial"/>
              <w:sz w:val="22"/>
              <w:szCs w:val="22"/>
              <w:lang w:val="se-NO"/>
            </w:rPr>
            <w:t xml:space="preserve"> </w:t>
          </w:r>
          <w:proofErr w:type="spellStart"/>
          <w:r w:rsidRPr="003652E5">
            <w:rPr>
              <w:rFonts w:cs="Arial"/>
              <w:sz w:val="22"/>
              <w:szCs w:val="22"/>
              <w:lang w:val="se-NO"/>
            </w:rPr>
            <w:t>vil</w:t>
          </w:r>
          <w:proofErr w:type="spellEnd"/>
          <w:r w:rsidRPr="003652E5">
            <w:rPr>
              <w:rFonts w:cs="Arial"/>
              <w:sz w:val="22"/>
              <w:szCs w:val="22"/>
              <w:lang w:val="se-NO"/>
            </w:rPr>
            <w:t xml:space="preserve"> denne </w:t>
          </w:r>
          <w:proofErr w:type="spellStart"/>
          <w:r w:rsidRPr="003652E5">
            <w:rPr>
              <w:rFonts w:cs="Arial"/>
              <w:sz w:val="22"/>
              <w:szCs w:val="22"/>
              <w:lang w:val="se-NO"/>
            </w:rPr>
            <w:t>redegjørelsen</w:t>
          </w:r>
          <w:proofErr w:type="spellEnd"/>
          <w:r w:rsidRPr="003652E5">
            <w:rPr>
              <w:rFonts w:cs="Arial"/>
              <w:sz w:val="22"/>
              <w:szCs w:val="22"/>
              <w:lang w:val="se-NO"/>
            </w:rPr>
            <w:t xml:space="preserve"> </w:t>
          </w:r>
          <w:proofErr w:type="spellStart"/>
          <w:r w:rsidRPr="003652E5">
            <w:rPr>
              <w:rFonts w:cs="Arial"/>
              <w:sz w:val="22"/>
              <w:szCs w:val="22"/>
              <w:lang w:val="se-NO"/>
            </w:rPr>
            <w:t>sammen</w:t>
          </w:r>
          <w:proofErr w:type="spellEnd"/>
          <w:r w:rsidRPr="003652E5">
            <w:rPr>
              <w:rFonts w:cs="Arial"/>
              <w:sz w:val="22"/>
              <w:szCs w:val="22"/>
              <w:lang w:val="se-NO"/>
            </w:rPr>
            <w:t xml:space="preserve"> </w:t>
          </w:r>
          <w:proofErr w:type="spellStart"/>
          <w:r w:rsidRPr="003652E5">
            <w:rPr>
              <w:rFonts w:cs="Arial"/>
              <w:sz w:val="22"/>
              <w:szCs w:val="22"/>
              <w:lang w:val="se-NO"/>
            </w:rPr>
            <w:t>med</w:t>
          </w:r>
          <w:proofErr w:type="spellEnd"/>
          <w:r w:rsidRPr="003652E5">
            <w:rPr>
              <w:rFonts w:cs="Arial"/>
              <w:sz w:val="22"/>
              <w:szCs w:val="22"/>
              <w:lang w:val="se-NO"/>
            </w:rPr>
            <w:t xml:space="preserve"> </w:t>
          </w:r>
          <w:proofErr w:type="spellStart"/>
          <w:r w:rsidRPr="003652E5">
            <w:rPr>
              <w:rFonts w:cs="Arial"/>
              <w:sz w:val="22"/>
              <w:szCs w:val="22"/>
              <w:lang w:val="se-NO"/>
            </w:rPr>
            <w:t>likestillingsmeldingen</w:t>
          </w:r>
          <w:proofErr w:type="spellEnd"/>
          <w:r w:rsidRPr="003652E5">
            <w:rPr>
              <w:rFonts w:cs="Arial"/>
              <w:sz w:val="22"/>
              <w:szCs w:val="22"/>
              <w:lang w:val="se-NO"/>
            </w:rPr>
            <w:t xml:space="preserve"> «</w:t>
          </w:r>
          <w:proofErr w:type="spellStart"/>
          <w:r w:rsidRPr="003652E5">
            <w:rPr>
              <w:rFonts w:cs="Arial"/>
              <w:sz w:val="22"/>
              <w:szCs w:val="22"/>
              <w:lang w:val="se-NO"/>
            </w:rPr>
            <w:t>Sábme</w:t>
          </w:r>
          <w:proofErr w:type="spellEnd"/>
          <w:r w:rsidRPr="003652E5">
            <w:rPr>
              <w:rFonts w:cs="Arial"/>
              <w:sz w:val="22"/>
              <w:szCs w:val="22"/>
              <w:lang w:val="se-NO"/>
            </w:rPr>
            <w:t xml:space="preserve"> jállu» danne </w:t>
          </w:r>
          <w:proofErr w:type="spellStart"/>
          <w:r w:rsidRPr="003652E5">
            <w:rPr>
              <w:rFonts w:cs="Arial"/>
              <w:sz w:val="22"/>
              <w:szCs w:val="22"/>
              <w:lang w:val="se-NO"/>
            </w:rPr>
            <w:t>grunnlag</w:t>
          </w:r>
          <w:proofErr w:type="spellEnd"/>
          <w:r w:rsidRPr="003652E5">
            <w:rPr>
              <w:rFonts w:cs="Arial"/>
              <w:sz w:val="22"/>
              <w:szCs w:val="22"/>
              <w:lang w:val="se-NO"/>
            </w:rPr>
            <w:t xml:space="preserve"> </w:t>
          </w:r>
          <w:proofErr w:type="spellStart"/>
          <w:r w:rsidRPr="003652E5">
            <w:rPr>
              <w:rFonts w:cs="Arial"/>
              <w:sz w:val="22"/>
              <w:szCs w:val="22"/>
              <w:lang w:val="se-NO"/>
            </w:rPr>
            <w:t>for</w:t>
          </w:r>
          <w:proofErr w:type="spellEnd"/>
          <w:r w:rsidRPr="003652E5">
            <w:rPr>
              <w:rFonts w:cs="Arial"/>
              <w:sz w:val="22"/>
              <w:szCs w:val="22"/>
              <w:lang w:val="se-NO"/>
            </w:rPr>
            <w:t xml:space="preserve"> </w:t>
          </w:r>
          <w:proofErr w:type="spellStart"/>
          <w:r w:rsidRPr="003652E5">
            <w:rPr>
              <w:rFonts w:cs="Arial"/>
              <w:sz w:val="22"/>
              <w:szCs w:val="22"/>
              <w:lang w:val="se-NO"/>
            </w:rPr>
            <w:t>videre</w:t>
          </w:r>
          <w:proofErr w:type="spellEnd"/>
          <w:r w:rsidRPr="003652E5">
            <w:rPr>
              <w:rFonts w:cs="Arial"/>
              <w:sz w:val="22"/>
              <w:szCs w:val="22"/>
              <w:lang w:val="se-NO"/>
            </w:rPr>
            <w:t xml:space="preserve"> </w:t>
          </w:r>
          <w:proofErr w:type="spellStart"/>
          <w:r w:rsidRPr="003652E5">
            <w:rPr>
              <w:rFonts w:cs="Arial"/>
              <w:sz w:val="22"/>
              <w:szCs w:val="22"/>
              <w:lang w:val="se-NO"/>
            </w:rPr>
            <w:t>arbeid</w:t>
          </w:r>
          <w:proofErr w:type="spellEnd"/>
          <w:r w:rsidRPr="003652E5">
            <w:rPr>
              <w:rFonts w:cs="Arial"/>
              <w:sz w:val="22"/>
              <w:szCs w:val="22"/>
              <w:lang w:val="se-NO"/>
            </w:rPr>
            <w:t xml:space="preserve"> </w:t>
          </w:r>
          <w:proofErr w:type="spellStart"/>
          <w:r w:rsidRPr="003652E5">
            <w:rPr>
              <w:rFonts w:cs="Arial"/>
              <w:sz w:val="22"/>
              <w:szCs w:val="22"/>
              <w:lang w:val="se-NO"/>
            </w:rPr>
            <w:t>med</w:t>
          </w:r>
          <w:proofErr w:type="spellEnd"/>
          <w:r w:rsidRPr="003652E5">
            <w:rPr>
              <w:rFonts w:cs="Arial"/>
              <w:sz w:val="22"/>
              <w:szCs w:val="22"/>
              <w:lang w:val="se-NO"/>
            </w:rPr>
            <w:t xml:space="preserve"> </w:t>
          </w:r>
          <w:proofErr w:type="spellStart"/>
          <w:r w:rsidRPr="003652E5">
            <w:rPr>
              <w:rFonts w:cs="Arial"/>
              <w:sz w:val="22"/>
              <w:szCs w:val="22"/>
              <w:lang w:val="se-NO"/>
            </w:rPr>
            <w:t>Sametingets</w:t>
          </w:r>
          <w:proofErr w:type="spellEnd"/>
          <w:r w:rsidRPr="003652E5">
            <w:rPr>
              <w:rFonts w:cs="Arial"/>
              <w:sz w:val="22"/>
              <w:szCs w:val="22"/>
              <w:lang w:val="se-NO"/>
            </w:rPr>
            <w:t xml:space="preserve"> </w:t>
          </w:r>
          <w:proofErr w:type="spellStart"/>
          <w:r w:rsidRPr="003652E5">
            <w:rPr>
              <w:rFonts w:cs="Arial"/>
              <w:sz w:val="22"/>
              <w:szCs w:val="22"/>
              <w:lang w:val="se-NO"/>
            </w:rPr>
            <w:t>egen</w:t>
          </w:r>
          <w:proofErr w:type="spellEnd"/>
          <w:r w:rsidRPr="003652E5">
            <w:rPr>
              <w:rFonts w:cs="Arial"/>
              <w:sz w:val="22"/>
              <w:szCs w:val="22"/>
              <w:lang w:val="se-NO"/>
            </w:rPr>
            <w:t xml:space="preserve"> </w:t>
          </w:r>
          <w:proofErr w:type="spellStart"/>
          <w:r w:rsidRPr="003652E5">
            <w:rPr>
              <w:rFonts w:cs="Arial"/>
              <w:sz w:val="22"/>
              <w:szCs w:val="22"/>
              <w:lang w:val="se-NO"/>
            </w:rPr>
            <w:t>handlingsplan</w:t>
          </w:r>
          <w:proofErr w:type="spellEnd"/>
          <w:r w:rsidRPr="003652E5">
            <w:rPr>
              <w:rFonts w:cs="Arial"/>
              <w:sz w:val="22"/>
              <w:szCs w:val="22"/>
              <w:lang w:val="se-NO"/>
            </w:rPr>
            <w:t xml:space="preserve"> </w:t>
          </w:r>
          <w:proofErr w:type="spellStart"/>
          <w:r w:rsidRPr="003652E5">
            <w:rPr>
              <w:rFonts w:cs="Arial"/>
              <w:sz w:val="22"/>
              <w:szCs w:val="22"/>
              <w:lang w:val="se-NO"/>
            </w:rPr>
            <w:t>for</w:t>
          </w:r>
          <w:proofErr w:type="spellEnd"/>
          <w:r w:rsidRPr="003652E5">
            <w:rPr>
              <w:rFonts w:cs="Arial"/>
              <w:sz w:val="22"/>
              <w:szCs w:val="22"/>
              <w:lang w:val="se-NO"/>
            </w:rPr>
            <w:t xml:space="preserve"> å </w:t>
          </w:r>
          <w:proofErr w:type="spellStart"/>
          <w:r w:rsidRPr="003652E5">
            <w:rPr>
              <w:rFonts w:cs="Arial"/>
              <w:sz w:val="22"/>
              <w:szCs w:val="22"/>
              <w:lang w:val="se-NO"/>
            </w:rPr>
            <w:t>forebygge</w:t>
          </w:r>
          <w:proofErr w:type="spellEnd"/>
          <w:r w:rsidRPr="003652E5">
            <w:rPr>
              <w:rFonts w:cs="Arial"/>
              <w:sz w:val="22"/>
              <w:szCs w:val="22"/>
              <w:lang w:val="se-NO"/>
            </w:rPr>
            <w:t xml:space="preserve"> </w:t>
          </w:r>
          <w:proofErr w:type="spellStart"/>
          <w:r w:rsidRPr="003652E5">
            <w:rPr>
              <w:rFonts w:cs="Arial"/>
              <w:sz w:val="22"/>
              <w:szCs w:val="22"/>
              <w:lang w:val="se-NO"/>
            </w:rPr>
            <w:t>og</w:t>
          </w:r>
          <w:proofErr w:type="spellEnd"/>
          <w:r w:rsidRPr="003652E5">
            <w:rPr>
              <w:rFonts w:cs="Arial"/>
              <w:sz w:val="22"/>
              <w:szCs w:val="22"/>
              <w:lang w:val="se-NO"/>
            </w:rPr>
            <w:t xml:space="preserve"> </w:t>
          </w:r>
          <w:proofErr w:type="spellStart"/>
          <w:r w:rsidRPr="003652E5">
            <w:rPr>
              <w:rFonts w:cs="Arial"/>
              <w:sz w:val="22"/>
              <w:szCs w:val="22"/>
              <w:lang w:val="se-NO"/>
            </w:rPr>
            <w:t>bekjempe</w:t>
          </w:r>
          <w:proofErr w:type="spellEnd"/>
          <w:r w:rsidRPr="003652E5">
            <w:rPr>
              <w:rFonts w:cs="Arial"/>
              <w:sz w:val="22"/>
              <w:szCs w:val="22"/>
              <w:lang w:val="se-NO"/>
            </w:rPr>
            <w:t xml:space="preserve"> </w:t>
          </w:r>
          <w:proofErr w:type="spellStart"/>
          <w:r w:rsidRPr="003652E5">
            <w:rPr>
              <w:rFonts w:cs="Arial"/>
              <w:sz w:val="22"/>
              <w:szCs w:val="22"/>
              <w:lang w:val="se-NO"/>
            </w:rPr>
            <w:t>vold</w:t>
          </w:r>
          <w:proofErr w:type="spellEnd"/>
          <w:r w:rsidRPr="003652E5">
            <w:rPr>
              <w:rFonts w:cs="Arial"/>
              <w:sz w:val="22"/>
              <w:szCs w:val="22"/>
              <w:lang w:val="se-NO"/>
            </w:rPr>
            <w:t xml:space="preserve"> </w:t>
          </w:r>
          <w:proofErr w:type="spellStart"/>
          <w:r w:rsidRPr="003652E5">
            <w:rPr>
              <w:rFonts w:cs="Arial"/>
              <w:sz w:val="22"/>
              <w:szCs w:val="22"/>
              <w:lang w:val="se-NO"/>
            </w:rPr>
            <w:t>og</w:t>
          </w:r>
          <w:proofErr w:type="spellEnd"/>
          <w:r w:rsidRPr="003652E5">
            <w:rPr>
              <w:rFonts w:cs="Arial"/>
              <w:sz w:val="22"/>
              <w:szCs w:val="22"/>
              <w:lang w:val="se-NO"/>
            </w:rPr>
            <w:t xml:space="preserve"> </w:t>
          </w:r>
          <w:proofErr w:type="spellStart"/>
          <w:r w:rsidRPr="003652E5">
            <w:rPr>
              <w:rFonts w:cs="Arial"/>
              <w:sz w:val="22"/>
              <w:szCs w:val="22"/>
              <w:lang w:val="se-NO"/>
            </w:rPr>
            <w:t>overgrep</w:t>
          </w:r>
          <w:proofErr w:type="spellEnd"/>
          <w:r w:rsidRPr="003652E5">
            <w:rPr>
              <w:rFonts w:cs="Arial"/>
              <w:sz w:val="22"/>
              <w:szCs w:val="22"/>
              <w:lang w:val="se-NO"/>
            </w:rPr>
            <w:t>.</w:t>
          </w:r>
        </w:p>
      </w:sdtContent>
    </w:sdt>
    <w:p w14:paraId="116E59EE" w14:textId="77777777" w:rsidR="00A36EB7" w:rsidRPr="000F10EC" w:rsidRDefault="00A36EB7">
      <w:pPr>
        <w:rPr>
          <w:rFonts w:cs="Arial"/>
        </w:rPr>
      </w:pPr>
    </w:p>
    <w:sectPr w:rsidR="00A36EB7" w:rsidRPr="000F10EC" w:rsidSect="00A9078E">
      <w:footerReference w:type="default" r:id="rId15"/>
      <w:type w:val="continuous"/>
      <w:pgSz w:w="11907" w:h="16840" w:code="9"/>
      <w:pgMar w:top="1417" w:right="1417" w:bottom="1417" w:left="1417" w:header="709" w:footer="709" w:gutter="0"/>
      <w:cols w:space="708"/>
      <w:formProt w:val="0"/>
      <w:docGrid w:linePitch="313"/>
    </w:sectPr>
  </w:body>
</w:document>
</file>

<file path=word/customizations.xml><?xml version="1.0" encoding="utf-8"?>
<wne:tcg xmlns:r="http://schemas.openxmlformats.org/officeDocument/2006/relationships" xmlns:wne="http://schemas.microsoft.com/office/word/2006/wordml">
  <wne:keymaps>
    <wne:keymap wne:kcmPrimary="0331">
      <wne:acd wne:acdName="acd1"/>
    </wne:keymap>
    <wne:keymap wne:kcmPrimary="0332">
      <wne:acd wne:acdName="acd2"/>
    </wne:keymap>
    <wne:keymap wne:kcmPrimary="0333">
      <wne:acd wne:acdName="acd3"/>
    </wne:keymap>
    <wne:keymap wne:kcmPrimary="0334">
      <wne:acd wne:acdName="acd4"/>
    </wne:keymap>
    <wne:keymap wne:kcmPrimary="0335">
      <wne:acd wne:acdName="acd5"/>
    </wne:keymap>
    <wne:keymap wne:kcmPrimary="034E">
      <wne:acd wne:acdName="acd0"/>
    </wne:keymap>
    <wne:keymap wne:kcmPrimary="0350">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gBTAHQAcgBlAGsAcAB1AG4AawB0A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A754" w14:textId="77777777" w:rsidR="00CF1070" w:rsidRDefault="00CF1070">
      <w:r>
        <w:separator/>
      </w:r>
    </w:p>
  </w:endnote>
  <w:endnote w:type="continuationSeparator" w:id="0">
    <w:p w14:paraId="272C3D86" w14:textId="77777777" w:rsidR="00CF1070" w:rsidRDefault="00CF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672C" w14:textId="77777777" w:rsidR="00E67498" w:rsidRDefault="000E41B2" w:rsidP="00A9078E">
    <w:pPr>
      <w:pStyle w:val="Bunntekst"/>
      <w:jc w:val="center"/>
    </w:pPr>
    <w:r>
      <w:fldChar w:fldCharType="begin"/>
    </w:r>
    <w:r>
      <w:instrText xml:space="preserve"> PAGE </w:instrText>
    </w:r>
    <w:r>
      <w:fldChar w:fldCharType="separate"/>
    </w:r>
    <w:r w:rsidR="00824BF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E47B9" w14:textId="77777777" w:rsidR="00CF1070" w:rsidRDefault="00CF1070">
      <w:r>
        <w:separator/>
      </w:r>
    </w:p>
  </w:footnote>
  <w:footnote w:type="continuationSeparator" w:id="0">
    <w:p w14:paraId="7B831F30" w14:textId="77777777" w:rsidR="00CF1070" w:rsidRDefault="00CF1070">
      <w:r>
        <w:continuationSeparator/>
      </w:r>
    </w:p>
  </w:footnote>
  <w:footnote w:id="1">
    <w:p w14:paraId="42A17C8E" w14:textId="77777777" w:rsidR="00376C2B" w:rsidRPr="000707CB" w:rsidRDefault="00376C2B" w:rsidP="00376C2B">
      <w:pPr>
        <w:pStyle w:val="Fotnotetekst"/>
      </w:pPr>
      <w:r>
        <w:rPr>
          <w:rStyle w:val="Fotnotereferanse"/>
        </w:rPr>
        <w:footnoteRef/>
      </w:r>
      <w:r>
        <w:rPr>
          <w:sz w:val="16"/>
          <w:szCs w:val="16"/>
          <w:lang w:val="en-GB"/>
        </w:rPr>
        <w:t xml:space="preserve"> Merete Berg Nesset, Camilla Buch Gudde, Gro Elisabet Mentzoni &amp; Tom </w:t>
      </w:r>
      <w:proofErr w:type="spellStart"/>
      <w:r>
        <w:rPr>
          <w:sz w:val="16"/>
          <w:szCs w:val="16"/>
          <w:lang w:val="en-GB"/>
        </w:rPr>
        <w:t>Palmstierna</w:t>
      </w:r>
      <w:proofErr w:type="spellEnd"/>
      <w:r>
        <w:rPr>
          <w:sz w:val="16"/>
          <w:szCs w:val="16"/>
          <w:lang w:val="en-GB"/>
        </w:rPr>
        <w:t xml:space="preserve"> (BMC Public Health 2021): Intimate partner violence during COVID-19 lockdown in Norway: the increase of police reports. </w:t>
      </w:r>
      <w:r w:rsidRPr="000707CB">
        <w:rPr>
          <w:sz w:val="16"/>
          <w:szCs w:val="16"/>
        </w:rPr>
        <w:t xml:space="preserve">Digital lenke: </w:t>
      </w:r>
      <w:hyperlink r:id="rId1" w:history="1">
        <w:r w:rsidRPr="000707CB">
          <w:rPr>
            <w:rStyle w:val="Hyperkobling"/>
            <w:sz w:val="16"/>
            <w:szCs w:val="16"/>
          </w:rPr>
          <w:t>file:///C:/Users/stho/Downloads/Nesset_et_al-2021-BMC_Public_Health.pdf</w:t>
        </w:r>
      </w:hyperlink>
      <w:r w:rsidRPr="000707CB">
        <w:rPr>
          <w:sz w:val="16"/>
          <w:szCs w:val="16"/>
        </w:rPr>
        <w:t xml:space="preserve"> </w:t>
      </w:r>
    </w:p>
  </w:footnote>
  <w:footnote w:id="2">
    <w:p w14:paraId="3C66DA05" w14:textId="26C342C8" w:rsidR="00B04C50" w:rsidRPr="00B04C50" w:rsidRDefault="00A36EB7">
      <w:pPr>
        <w:pStyle w:val="Fotnotetekst"/>
        <w:rPr>
          <w:sz w:val="14"/>
          <w:szCs w:val="14"/>
        </w:rPr>
      </w:pPr>
      <w:r>
        <w:rPr>
          <w:rStyle w:val="Fotnotereferanse"/>
        </w:rPr>
        <w:footnoteRef/>
      </w:r>
      <w:r>
        <w:t xml:space="preserve"> </w:t>
      </w:r>
      <w:r w:rsidRPr="004A4699">
        <w:rPr>
          <w:sz w:val="14"/>
          <w:szCs w:val="14"/>
        </w:rPr>
        <w:t>Side 11 og 12 i «Frihet fra vold»</w:t>
      </w:r>
      <w:r w:rsidR="004A4699" w:rsidRPr="004A4699">
        <w:rPr>
          <w:sz w:val="14"/>
          <w:szCs w:val="14"/>
        </w:rPr>
        <w:t xml:space="preserve">. </w:t>
      </w:r>
      <w:r w:rsidR="00B04C50">
        <w:rPr>
          <w:sz w:val="14"/>
          <w:szCs w:val="14"/>
        </w:rPr>
        <w:t xml:space="preserve">Digital lenke til handlingsplanen: </w:t>
      </w:r>
      <w:hyperlink r:id="rId2" w:history="1">
        <w:r w:rsidR="00B04C50" w:rsidRPr="000B12E3">
          <w:rPr>
            <w:rStyle w:val="Hyperkobling"/>
            <w:sz w:val="14"/>
            <w:szCs w:val="14"/>
          </w:rPr>
          <w:t>file:///C:/Users/stho/Downloads/209755-jd-frihetfravold-web%20(2).pdf</w:t>
        </w:r>
      </w:hyperlink>
      <w:r w:rsidR="00B04C50">
        <w:rPr>
          <w:sz w:val="14"/>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1062BD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5167B70"/>
    <w:lvl w:ilvl="0">
      <w:start w:val="1"/>
      <w:numFmt w:val="bullet"/>
      <w:pStyle w:val="Punktliste3"/>
      <w:lvlText w:val="-"/>
      <w:lvlJc w:val="left"/>
      <w:pPr>
        <w:tabs>
          <w:tab w:val="num" w:pos="1072"/>
        </w:tabs>
        <w:ind w:left="1072" w:hanging="715"/>
      </w:pPr>
      <w:rPr>
        <w:rFonts w:ascii="Times New Roman" w:hAnsi="Times New Roman" w:cs="Times New Roman" w:hint="default"/>
      </w:rPr>
    </w:lvl>
  </w:abstractNum>
  <w:abstractNum w:abstractNumId="2" w15:restartNumberingAfterBreak="0">
    <w:nsid w:val="FFFFFF83"/>
    <w:multiLevelType w:val="singleLevel"/>
    <w:tmpl w:val="1D92E820"/>
    <w:lvl w:ilvl="0">
      <w:start w:val="1"/>
      <w:numFmt w:val="bullet"/>
      <w:pStyle w:val="Punktliste2"/>
      <w:lvlText w:val="o"/>
      <w:lvlJc w:val="left"/>
      <w:pPr>
        <w:tabs>
          <w:tab w:val="num" w:pos="717"/>
        </w:tabs>
        <w:ind w:left="717" w:hanging="360"/>
      </w:pPr>
      <w:rPr>
        <w:rFonts w:ascii="Courier New" w:hAnsi="Courier New" w:hint="default"/>
      </w:rPr>
    </w:lvl>
  </w:abstractNum>
  <w:abstractNum w:abstractNumId="3" w15:restartNumberingAfterBreak="0">
    <w:nsid w:val="FFFFFF88"/>
    <w:multiLevelType w:val="singleLevel"/>
    <w:tmpl w:val="A0A456A4"/>
    <w:lvl w:ilvl="0">
      <w:start w:val="1"/>
      <w:numFmt w:val="decimal"/>
      <w:pStyle w:val="Nummerertliste"/>
      <w:lvlText w:val="%1."/>
      <w:lvlJc w:val="left"/>
      <w:pPr>
        <w:tabs>
          <w:tab w:val="num" w:pos="360"/>
        </w:tabs>
        <w:ind w:left="360" w:hanging="360"/>
      </w:pPr>
    </w:lvl>
  </w:abstractNum>
  <w:abstractNum w:abstractNumId="4" w15:restartNumberingAfterBreak="0">
    <w:nsid w:val="FFFFFF89"/>
    <w:multiLevelType w:val="singleLevel"/>
    <w:tmpl w:val="07FEE04C"/>
    <w:lvl w:ilvl="0">
      <w:start w:val="1"/>
      <w:numFmt w:val="bullet"/>
      <w:pStyle w:val="Punktliste"/>
      <w:lvlText w:val=""/>
      <w:lvlJc w:val="left"/>
      <w:pPr>
        <w:tabs>
          <w:tab w:val="num" w:pos="360"/>
        </w:tabs>
        <w:ind w:left="360" w:hanging="360"/>
      </w:pPr>
      <w:rPr>
        <w:rFonts w:ascii="Symbol" w:hAnsi="Symbol" w:hint="default"/>
      </w:rPr>
    </w:lvl>
  </w:abstractNum>
  <w:abstractNum w:abstractNumId="5" w15:restartNumberingAfterBreak="0">
    <w:nsid w:val="044160E3"/>
    <w:multiLevelType w:val="hybridMultilevel"/>
    <w:tmpl w:val="47E44594"/>
    <w:lvl w:ilvl="0" w:tplc="BD32D9A4">
      <w:start w:val="1"/>
      <w:numFmt w:val="bullet"/>
      <w:pStyle w:val="Strekpunkt"/>
      <w:lvlText w:val="-"/>
      <w:lvlJc w:val="left"/>
      <w:pPr>
        <w:tabs>
          <w:tab w:val="num" w:pos="360"/>
        </w:tabs>
        <w:ind w:left="360" w:hanging="360"/>
      </w:pPr>
      <w:rPr>
        <w:rFonts w:ascii="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3369C"/>
    <w:multiLevelType w:val="hybridMultilevel"/>
    <w:tmpl w:val="2BB636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F2E1079"/>
    <w:multiLevelType w:val="hybridMultilevel"/>
    <w:tmpl w:val="25C0AB3E"/>
    <w:lvl w:ilvl="0" w:tplc="93327B5E">
      <w:start w:val="1"/>
      <w:numFmt w:val="upperRoman"/>
      <w:pStyle w:val="Romertall"/>
      <w:lvlText w:val="%1"/>
      <w:lvlJc w:val="left"/>
      <w:pPr>
        <w:tabs>
          <w:tab w:val="num" w:pos="539"/>
        </w:tabs>
        <w:ind w:left="539" w:hanging="539"/>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4"/>
  </w:num>
  <w:num w:numId="4">
    <w:abstractNumId w:val="4"/>
  </w:num>
  <w:num w:numId="5">
    <w:abstractNumId w:val="2"/>
  </w:num>
  <w:num w:numId="6">
    <w:abstractNumId w:val="2"/>
  </w:num>
  <w:num w:numId="7">
    <w:abstractNumId w:val="1"/>
  </w:num>
  <w:num w:numId="8">
    <w:abstractNumId w:val="1"/>
  </w:num>
  <w:num w:numId="9">
    <w:abstractNumId w:val="7"/>
  </w:num>
  <w:num w:numId="10">
    <w:abstractNumId w:val="5"/>
  </w:num>
  <w:num w:numId="11">
    <w:abstractNumId w:val="3"/>
  </w:num>
  <w:num w:numId="12">
    <w:abstractNumId w:val="4"/>
  </w:num>
  <w:num w:numId="13">
    <w:abstractNumId w:val="2"/>
  </w:num>
  <w:num w:numId="14">
    <w:abstractNumId w:val="1"/>
  </w:num>
  <w:num w:numId="15">
    <w:abstractNumId w:val="7"/>
  </w:num>
  <w:num w:numId="16">
    <w:abstractNumId w:val="5"/>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rawingGridHorizontalSpacing w:val="11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C4A"/>
    <w:rsid w:val="0000652F"/>
    <w:rsid w:val="000309AF"/>
    <w:rsid w:val="00031886"/>
    <w:rsid w:val="000345A2"/>
    <w:rsid w:val="00041BDD"/>
    <w:rsid w:val="00066834"/>
    <w:rsid w:val="000707CB"/>
    <w:rsid w:val="0008397A"/>
    <w:rsid w:val="000A2825"/>
    <w:rsid w:val="000A5DB6"/>
    <w:rsid w:val="000C639A"/>
    <w:rsid w:val="000D4AD9"/>
    <w:rsid w:val="000E41B2"/>
    <w:rsid w:val="000F10EC"/>
    <w:rsid w:val="0012279C"/>
    <w:rsid w:val="00135325"/>
    <w:rsid w:val="0013566C"/>
    <w:rsid w:val="001406F8"/>
    <w:rsid w:val="00140A1F"/>
    <w:rsid w:val="00154686"/>
    <w:rsid w:val="00164DBC"/>
    <w:rsid w:val="00181C29"/>
    <w:rsid w:val="001B277C"/>
    <w:rsid w:val="001D1DD0"/>
    <w:rsid w:val="001E4C5C"/>
    <w:rsid w:val="001F48E8"/>
    <w:rsid w:val="00205D84"/>
    <w:rsid w:val="00215F6F"/>
    <w:rsid w:val="002417A6"/>
    <w:rsid w:val="00261B7B"/>
    <w:rsid w:val="00285710"/>
    <w:rsid w:val="00296EB8"/>
    <w:rsid w:val="002A36EE"/>
    <w:rsid w:val="002D44AD"/>
    <w:rsid w:val="00305C0F"/>
    <w:rsid w:val="0033509B"/>
    <w:rsid w:val="00337B19"/>
    <w:rsid w:val="00364206"/>
    <w:rsid w:val="003652E5"/>
    <w:rsid w:val="00373EA5"/>
    <w:rsid w:val="00376C2B"/>
    <w:rsid w:val="0038199D"/>
    <w:rsid w:val="00390367"/>
    <w:rsid w:val="00397888"/>
    <w:rsid w:val="003B0AF2"/>
    <w:rsid w:val="003D6F3C"/>
    <w:rsid w:val="003E65B5"/>
    <w:rsid w:val="003F199C"/>
    <w:rsid w:val="0041001D"/>
    <w:rsid w:val="00410A28"/>
    <w:rsid w:val="00425180"/>
    <w:rsid w:val="004520F9"/>
    <w:rsid w:val="00454C12"/>
    <w:rsid w:val="00457EB8"/>
    <w:rsid w:val="004606A4"/>
    <w:rsid w:val="00484CF4"/>
    <w:rsid w:val="004855AE"/>
    <w:rsid w:val="004928F5"/>
    <w:rsid w:val="004A4699"/>
    <w:rsid w:val="004B5D48"/>
    <w:rsid w:val="004C0D8F"/>
    <w:rsid w:val="004C108F"/>
    <w:rsid w:val="004C4C1F"/>
    <w:rsid w:val="004C6930"/>
    <w:rsid w:val="004D121A"/>
    <w:rsid w:val="004E4BA8"/>
    <w:rsid w:val="004F4589"/>
    <w:rsid w:val="004F4726"/>
    <w:rsid w:val="004F5C78"/>
    <w:rsid w:val="00500793"/>
    <w:rsid w:val="00515E16"/>
    <w:rsid w:val="005401D0"/>
    <w:rsid w:val="00545CAA"/>
    <w:rsid w:val="00555A7C"/>
    <w:rsid w:val="00563BC8"/>
    <w:rsid w:val="005A7221"/>
    <w:rsid w:val="005B43B4"/>
    <w:rsid w:val="005C051F"/>
    <w:rsid w:val="005E0F9C"/>
    <w:rsid w:val="005E38AA"/>
    <w:rsid w:val="005E55E1"/>
    <w:rsid w:val="005E6415"/>
    <w:rsid w:val="005F7325"/>
    <w:rsid w:val="0061483E"/>
    <w:rsid w:val="006239FE"/>
    <w:rsid w:val="00651A43"/>
    <w:rsid w:val="00654636"/>
    <w:rsid w:val="006849DB"/>
    <w:rsid w:val="006C746A"/>
    <w:rsid w:val="006D27F5"/>
    <w:rsid w:val="006D6BAF"/>
    <w:rsid w:val="00700CC1"/>
    <w:rsid w:val="00734499"/>
    <w:rsid w:val="007502DD"/>
    <w:rsid w:val="00765BF5"/>
    <w:rsid w:val="00767891"/>
    <w:rsid w:val="00776065"/>
    <w:rsid w:val="0077674A"/>
    <w:rsid w:val="00780CF4"/>
    <w:rsid w:val="00793E16"/>
    <w:rsid w:val="007B2500"/>
    <w:rsid w:val="007F33A8"/>
    <w:rsid w:val="007F5AEA"/>
    <w:rsid w:val="00813C4A"/>
    <w:rsid w:val="00824BFA"/>
    <w:rsid w:val="008426B7"/>
    <w:rsid w:val="00856E81"/>
    <w:rsid w:val="00863801"/>
    <w:rsid w:val="00877846"/>
    <w:rsid w:val="00897491"/>
    <w:rsid w:val="008C3D72"/>
    <w:rsid w:val="008F2114"/>
    <w:rsid w:val="0090421D"/>
    <w:rsid w:val="0091476E"/>
    <w:rsid w:val="009260EF"/>
    <w:rsid w:val="009D0A62"/>
    <w:rsid w:val="009D65B0"/>
    <w:rsid w:val="009E0A6E"/>
    <w:rsid w:val="009E12F6"/>
    <w:rsid w:val="009E1E1F"/>
    <w:rsid w:val="00A1746F"/>
    <w:rsid w:val="00A20303"/>
    <w:rsid w:val="00A36EB7"/>
    <w:rsid w:val="00A4329F"/>
    <w:rsid w:val="00A51B11"/>
    <w:rsid w:val="00A52D9E"/>
    <w:rsid w:val="00A55689"/>
    <w:rsid w:val="00A62BCD"/>
    <w:rsid w:val="00A6430F"/>
    <w:rsid w:val="00A64B30"/>
    <w:rsid w:val="00A75041"/>
    <w:rsid w:val="00A76957"/>
    <w:rsid w:val="00A81164"/>
    <w:rsid w:val="00A9078E"/>
    <w:rsid w:val="00AB1F65"/>
    <w:rsid w:val="00AC1384"/>
    <w:rsid w:val="00AC6D21"/>
    <w:rsid w:val="00AD59BC"/>
    <w:rsid w:val="00AE4DBB"/>
    <w:rsid w:val="00AF564E"/>
    <w:rsid w:val="00B00E57"/>
    <w:rsid w:val="00B04C50"/>
    <w:rsid w:val="00B1776F"/>
    <w:rsid w:val="00B277EC"/>
    <w:rsid w:val="00B365B9"/>
    <w:rsid w:val="00B44C4E"/>
    <w:rsid w:val="00B47EAF"/>
    <w:rsid w:val="00B6071A"/>
    <w:rsid w:val="00B92024"/>
    <w:rsid w:val="00B928F5"/>
    <w:rsid w:val="00BA1A79"/>
    <w:rsid w:val="00BA55B7"/>
    <w:rsid w:val="00BC189B"/>
    <w:rsid w:val="00BE21CE"/>
    <w:rsid w:val="00BE2C5A"/>
    <w:rsid w:val="00C15F9D"/>
    <w:rsid w:val="00C16FF3"/>
    <w:rsid w:val="00C20737"/>
    <w:rsid w:val="00C20EC0"/>
    <w:rsid w:val="00C30D7E"/>
    <w:rsid w:val="00C33352"/>
    <w:rsid w:val="00C55C7F"/>
    <w:rsid w:val="00C635C0"/>
    <w:rsid w:val="00C64571"/>
    <w:rsid w:val="00C7610B"/>
    <w:rsid w:val="00C8351D"/>
    <w:rsid w:val="00C836FE"/>
    <w:rsid w:val="00C92796"/>
    <w:rsid w:val="00CA42E9"/>
    <w:rsid w:val="00CA755F"/>
    <w:rsid w:val="00CB2B0B"/>
    <w:rsid w:val="00CB5FB6"/>
    <w:rsid w:val="00CD639A"/>
    <w:rsid w:val="00CE4C53"/>
    <w:rsid w:val="00CF1070"/>
    <w:rsid w:val="00D03D9B"/>
    <w:rsid w:val="00D0768E"/>
    <w:rsid w:val="00D45070"/>
    <w:rsid w:val="00D53FFB"/>
    <w:rsid w:val="00D80249"/>
    <w:rsid w:val="00D8352B"/>
    <w:rsid w:val="00DC395A"/>
    <w:rsid w:val="00DE63E8"/>
    <w:rsid w:val="00E02328"/>
    <w:rsid w:val="00E142B1"/>
    <w:rsid w:val="00E2398E"/>
    <w:rsid w:val="00E405A8"/>
    <w:rsid w:val="00E44400"/>
    <w:rsid w:val="00E51D93"/>
    <w:rsid w:val="00E67498"/>
    <w:rsid w:val="00E84690"/>
    <w:rsid w:val="00E84A72"/>
    <w:rsid w:val="00EA7265"/>
    <w:rsid w:val="00ED7AAB"/>
    <w:rsid w:val="00ED7BB0"/>
    <w:rsid w:val="00EF724C"/>
    <w:rsid w:val="00F13D6E"/>
    <w:rsid w:val="00F14713"/>
    <w:rsid w:val="00F2619A"/>
    <w:rsid w:val="00F413B9"/>
    <w:rsid w:val="00F42D1E"/>
    <w:rsid w:val="00F45C24"/>
    <w:rsid w:val="00F5342C"/>
    <w:rsid w:val="00F54D98"/>
    <w:rsid w:val="00F611EB"/>
    <w:rsid w:val="00F66BBA"/>
    <w:rsid w:val="00F86F20"/>
    <w:rsid w:val="00FB4C40"/>
    <w:rsid w:val="00FB701F"/>
    <w:rsid w:val="00FD5874"/>
    <w:rsid w:val="00FE1D31"/>
    <w:rsid w:val="00FF0503"/>
    <w:rsid w:val="00FF4111"/>
    <w:rsid w:val="00FF5B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E731D"/>
  <w15:docId w15:val="{9A5F292B-3B24-4D08-8C42-7CB5D429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locked="1"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E16"/>
    <w:rPr>
      <w:rFonts w:ascii="Arial" w:hAnsi="Arial"/>
    </w:rPr>
  </w:style>
  <w:style w:type="paragraph" w:styleId="Overskrift1">
    <w:name w:val="heading 1"/>
    <w:basedOn w:val="Normal"/>
    <w:next w:val="Normal"/>
    <w:qFormat/>
    <w:rsid w:val="00824BFA"/>
    <w:pPr>
      <w:keepNext/>
      <w:spacing w:before="120" w:after="120"/>
      <w:contextualSpacing/>
      <w:outlineLvl w:val="0"/>
    </w:pPr>
    <w:rPr>
      <w:b/>
      <w:spacing w:val="10"/>
      <w:sz w:val="28"/>
      <w:szCs w:val="29"/>
    </w:rPr>
  </w:style>
  <w:style w:type="paragraph" w:styleId="Overskrift2">
    <w:name w:val="heading 2"/>
    <w:basedOn w:val="Overskrift1"/>
    <w:next w:val="Normal"/>
    <w:qFormat/>
    <w:rsid w:val="00824BFA"/>
    <w:pPr>
      <w:outlineLvl w:val="1"/>
    </w:pPr>
    <w:rPr>
      <w:sz w:val="24"/>
      <w:szCs w:val="22"/>
    </w:rPr>
  </w:style>
  <w:style w:type="paragraph" w:styleId="Overskrift3">
    <w:name w:val="heading 3"/>
    <w:basedOn w:val="Overskrift1"/>
    <w:next w:val="Normal"/>
    <w:qFormat/>
    <w:rsid w:val="00824BFA"/>
    <w:pPr>
      <w:outlineLvl w:val="2"/>
    </w:pPr>
    <w:rPr>
      <w:rFonts w:cs="Arial"/>
      <w:bCs/>
      <w:sz w:val="20"/>
      <w:szCs w:val="19"/>
    </w:rPr>
  </w:style>
  <w:style w:type="paragraph" w:styleId="Overskrift4">
    <w:name w:val="heading 4"/>
    <w:basedOn w:val="Overskrift1"/>
    <w:next w:val="Normal"/>
    <w:qFormat/>
    <w:rsid w:val="00A9078E"/>
    <w:pPr>
      <w:spacing w:before="240" w:after="0"/>
      <w:outlineLvl w:val="3"/>
    </w:pPr>
    <w:rPr>
      <w:bCs/>
      <w:sz w:val="20"/>
      <w:szCs w:val="18"/>
    </w:rPr>
  </w:style>
  <w:style w:type="paragraph" w:styleId="Overskrift5">
    <w:name w:val="heading 5"/>
    <w:basedOn w:val="Overskrift1"/>
    <w:next w:val="Normalinnrykk"/>
    <w:qFormat/>
    <w:rsid w:val="00A9078E"/>
    <w:pPr>
      <w:spacing w:before="240" w:after="0"/>
      <w:ind w:left="357"/>
      <w:outlineLvl w:val="4"/>
    </w:pPr>
    <w:rPr>
      <w:sz w:val="20"/>
    </w:rPr>
  </w:style>
  <w:style w:type="paragraph" w:styleId="Overskrift8">
    <w:name w:val="heading 8"/>
    <w:basedOn w:val="Normal"/>
    <w:next w:val="Normal"/>
    <w:qFormat/>
    <w:locked/>
    <w:pPr>
      <w:spacing w:before="240" w:after="60"/>
      <w:outlineLvl w:val="7"/>
    </w:pPr>
    <w:rPr>
      <w:rFonts w:ascii="Times New Roman" w:hAnsi="Times New Roman"/>
      <w:i/>
      <w:i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425180"/>
    <w:pPr>
      <w:tabs>
        <w:tab w:val="center" w:pos="4536"/>
        <w:tab w:val="right" w:pos="9072"/>
      </w:tabs>
    </w:pPr>
    <w:rPr>
      <w:rFonts w:ascii="Franklin Gothic Book" w:hAnsi="Franklin Gothic Book"/>
      <w:sz w:val="18"/>
    </w:rPr>
  </w:style>
  <w:style w:type="paragraph" w:customStyle="1" w:styleId="Forsidetekst1">
    <w:name w:val="Forsidetekst 1"/>
    <w:basedOn w:val="Normal"/>
    <w:next w:val="Normal"/>
    <w:rsid w:val="00A9078E"/>
    <w:pPr>
      <w:spacing w:before="2640"/>
      <w:jc w:val="center"/>
    </w:pPr>
    <w:rPr>
      <w:rFonts w:ascii="Franklin Gothic Book" w:hAnsi="Franklin Gothic Book"/>
      <w:spacing w:val="10"/>
      <w:sz w:val="70"/>
      <w:szCs w:val="70"/>
      <w:lang w:eastAsia="en-US"/>
    </w:rPr>
  </w:style>
  <w:style w:type="paragraph" w:customStyle="1" w:styleId="Forsidetekst2">
    <w:name w:val="Forsidetekst 2"/>
    <w:basedOn w:val="Forsidetekst1"/>
    <w:rsid w:val="00A9078E"/>
    <w:pPr>
      <w:spacing w:before="0"/>
    </w:pPr>
    <w:rPr>
      <w:sz w:val="50"/>
      <w:szCs w:val="50"/>
    </w:rPr>
  </w:style>
  <w:style w:type="paragraph" w:customStyle="1" w:styleId="Normal1">
    <w:name w:val="Normal+1"/>
    <w:aliases w:val="5 linjeavstand"/>
    <w:basedOn w:val="Normal"/>
    <w:rsid w:val="00A9078E"/>
    <w:pPr>
      <w:spacing w:line="360" w:lineRule="auto"/>
    </w:pPr>
  </w:style>
  <w:style w:type="character" w:customStyle="1" w:styleId="Normalfet">
    <w:name w:val="Normal+fet"/>
    <w:basedOn w:val="Standardskriftforavsnitt"/>
    <w:rsid w:val="00A9078E"/>
    <w:rPr>
      <w:rFonts w:ascii="Garamond" w:hAnsi="Garamond"/>
      <w:b/>
      <w:sz w:val="23"/>
    </w:rPr>
  </w:style>
  <w:style w:type="paragraph" w:customStyle="1" w:styleId="Normalinnrykk">
    <w:name w:val="Normal+innrykk"/>
    <w:basedOn w:val="Normal"/>
    <w:rsid w:val="00A9078E"/>
    <w:pPr>
      <w:ind w:left="357"/>
    </w:pPr>
  </w:style>
  <w:style w:type="character" w:customStyle="1" w:styleId="Normalkursiv">
    <w:name w:val="Normal+kursiv"/>
    <w:basedOn w:val="Standardskriftforavsnitt"/>
    <w:rsid w:val="00A9078E"/>
    <w:rPr>
      <w:rFonts w:ascii="Garamond" w:hAnsi="Garamond"/>
      <w:i/>
      <w:sz w:val="23"/>
    </w:rPr>
  </w:style>
  <w:style w:type="character" w:customStyle="1" w:styleId="Normalsjgrnn">
    <w:name w:val="Normal+sjøgrønn"/>
    <w:basedOn w:val="Standardskriftforavsnitt"/>
    <w:rsid w:val="00A9078E"/>
    <w:rPr>
      <w:rFonts w:ascii="Garamond" w:hAnsi="Garamond"/>
      <w:color w:val="339966"/>
      <w:sz w:val="23"/>
    </w:rPr>
  </w:style>
  <w:style w:type="character" w:customStyle="1" w:styleId="Normalunderstrek">
    <w:name w:val="Normal+understrek"/>
    <w:basedOn w:val="Standardskriftforavsnitt"/>
    <w:rsid w:val="00A9078E"/>
    <w:rPr>
      <w:rFonts w:ascii="Garamond" w:hAnsi="Garamond"/>
      <w:u w:val="single"/>
    </w:rPr>
  </w:style>
  <w:style w:type="paragraph" w:styleId="Nummerertliste">
    <w:name w:val="List Number"/>
    <w:basedOn w:val="Normal"/>
    <w:rsid w:val="00A9078E"/>
    <w:pPr>
      <w:numPr>
        <w:numId w:val="11"/>
      </w:numPr>
    </w:pPr>
  </w:style>
  <w:style w:type="paragraph" w:styleId="Punktliste">
    <w:name w:val="List Bullet"/>
    <w:basedOn w:val="Nummerertliste"/>
    <w:rsid w:val="00A9078E"/>
    <w:pPr>
      <w:numPr>
        <w:numId w:val="12"/>
      </w:numPr>
    </w:pPr>
  </w:style>
  <w:style w:type="paragraph" w:styleId="Punktliste2">
    <w:name w:val="List Bullet 2"/>
    <w:basedOn w:val="Nummerertliste"/>
    <w:rsid w:val="00A9078E"/>
    <w:pPr>
      <w:numPr>
        <w:numId w:val="13"/>
      </w:numPr>
    </w:pPr>
  </w:style>
  <w:style w:type="paragraph" w:styleId="Punktliste3">
    <w:name w:val="List Bullet 3"/>
    <w:basedOn w:val="Nummerertliste"/>
    <w:rsid w:val="00A9078E"/>
    <w:pPr>
      <w:numPr>
        <w:numId w:val="14"/>
      </w:numPr>
    </w:pPr>
  </w:style>
  <w:style w:type="paragraph" w:customStyle="1" w:styleId="Romertall">
    <w:name w:val="Romertall"/>
    <w:basedOn w:val="Nummerertliste"/>
    <w:rsid w:val="00A9078E"/>
    <w:pPr>
      <w:numPr>
        <w:numId w:val="15"/>
      </w:numPr>
    </w:pPr>
  </w:style>
  <w:style w:type="paragraph" w:customStyle="1" w:styleId="Strekpunkt">
    <w:name w:val="Strekpunkt"/>
    <w:basedOn w:val="Normal"/>
    <w:rsid w:val="00A9078E"/>
    <w:pPr>
      <w:numPr>
        <w:numId w:val="16"/>
      </w:numPr>
    </w:pPr>
  </w:style>
  <w:style w:type="paragraph" w:customStyle="1" w:styleId="Tabellhyre">
    <w:name w:val="Tabell høyre"/>
    <w:basedOn w:val="Normal"/>
    <w:rsid w:val="00A9078E"/>
    <w:pPr>
      <w:jc w:val="right"/>
    </w:pPr>
    <w:rPr>
      <w:sz w:val="18"/>
    </w:rPr>
  </w:style>
  <w:style w:type="paragraph" w:customStyle="1" w:styleId="Tabellmidt">
    <w:name w:val="Tabell midt"/>
    <w:basedOn w:val="Normal"/>
    <w:rsid w:val="00A9078E"/>
    <w:pPr>
      <w:jc w:val="center"/>
    </w:pPr>
    <w:rPr>
      <w:sz w:val="18"/>
    </w:rPr>
  </w:style>
  <w:style w:type="paragraph" w:customStyle="1" w:styleId="Tabelloverskrift">
    <w:name w:val="Tabell overskrift"/>
    <w:basedOn w:val="Normal"/>
    <w:rsid w:val="00A9078E"/>
    <w:rPr>
      <w:rFonts w:ascii="Franklin Gothic Book" w:hAnsi="Franklin Gothic Book"/>
      <w:spacing w:val="10"/>
      <w:sz w:val="18"/>
      <w:szCs w:val="18"/>
    </w:rPr>
  </w:style>
  <w:style w:type="paragraph" w:customStyle="1" w:styleId="Tabellvenstre">
    <w:name w:val="Tabell venstre"/>
    <w:basedOn w:val="Normal"/>
    <w:rsid w:val="00A9078E"/>
    <w:rPr>
      <w:sz w:val="18"/>
    </w:rPr>
  </w:style>
  <w:style w:type="paragraph" w:customStyle="1" w:styleId="Tale">
    <w:name w:val="Tale"/>
    <w:basedOn w:val="Normal"/>
    <w:rsid w:val="00A9078E"/>
    <w:pPr>
      <w:spacing w:line="360" w:lineRule="auto"/>
    </w:pPr>
    <w:rPr>
      <w:sz w:val="28"/>
    </w:rPr>
  </w:style>
  <w:style w:type="paragraph" w:styleId="Topptekst">
    <w:name w:val="header"/>
    <w:basedOn w:val="Normal"/>
    <w:locked/>
    <w:rsid w:val="00337B19"/>
    <w:pPr>
      <w:tabs>
        <w:tab w:val="center" w:pos="4153"/>
        <w:tab w:val="right" w:pos="8306"/>
      </w:tabs>
    </w:pPr>
  </w:style>
  <w:style w:type="character" w:styleId="Plassholdertekst">
    <w:name w:val="Placeholder Text"/>
    <w:basedOn w:val="Standardskriftforavsnitt"/>
    <w:uiPriority w:val="99"/>
    <w:semiHidden/>
    <w:rsid w:val="00C16FF3"/>
    <w:rPr>
      <w:color w:val="808080"/>
    </w:rPr>
  </w:style>
  <w:style w:type="paragraph" w:styleId="Listeavsnitt">
    <w:name w:val="List Paragraph"/>
    <w:basedOn w:val="Normal"/>
    <w:uiPriority w:val="34"/>
    <w:qFormat/>
    <w:rsid w:val="00515E16"/>
    <w:pPr>
      <w:ind w:left="720"/>
      <w:contextualSpacing/>
    </w:pPr>
  </w:style>
  <w:style w:type="paragraph" w:styleId="Overskriftforinnholdsfortegnelse">
    <w:name w:val="TOC Heading"/>
    <w:basedOn w:val="Overskrift1"/>
    <w:next w:val="Normal"/>
    <w:uiPriority w:val="39"/>
    <w:unhideWhenUsed/>
    <w:qFormat/>
    <w:rsid w:val="007B2500"/>
    <w:pPr>
      <w:keepLines/>
      <w:spacing w:before="240" w:after="0" w:line="259" w:lineRule="auto"/>
      <w:contextualSpacing w:val="0"/>
      <w:outlineLvl w:val="9"/>
    </w:pPr>
    <w:rPr>
      <w:rFonts w:asciiTheme="majorHAnsi" w:eastAsiaTheme="majorEastAsia" w:hAnsiTheme="majorHAnsi" w:cstheme="majorBidi"/>
      <w:b w:val="0"/>
      <w:color w:val="365F91" w:themeColor="accent1" w:themeShade="BF"/>
      <w:spacing w:val="0"/>
      <w:sz w:val="32"/>
      <w:szCs w:val="32"/>
    </w:rPr>
  </w:style>
  <w:style w:type="paragraph" w:styleId="INNH2">
    <w:name w:val="toc 2"/>
    <w:basedOn w:val="Normal"/>
    <w:next w:val="Normal"/>
    <w:autoRedefine/>
    <w:uiPriority w:val="39"/>
    <w:unhideWhenUsed/>
    <w:locked/>
    <w:rsid w:val="007B2500"/>
    <w:pPr>
      <w:spacing w:after="100"/>
      <w:ind w:left="200"/>
    </w:pPr>
  </w:style>
  <w:style w:type="character" w:styleId="Hyperkobling">
    <w:name w:val="Hyperlink"/>
    <w:basedOn w:val="Standardskriftforavsnitt"/>
    <w:uiPriority w:val="99"/>
    <w:unhideWhenUsed/>
    <w:locked/>
    <w:rsid w:val="007B2500"/>
    <w:rPr>
      <w:color w:val="0000FF" w:themeColor="hyperlink"/>
      <w:u w:val="single"/>
    </w:rPr>
  </w:style>
  <w:style w:type="paragraph" w:styleId="Fotnotetekst">
    <w:name w:val="footnote text"/>
    <w:basedOn w:val="Normal"/>
    <w:link w:val="FotnotetekstTegn"/>
    <w:semiHidden/>
    <w:unhideWhenUsed/>
    <w:rsid w:val="00A36EB7"/>
  </w:style>
  <w:style w:type="character" w:customStyle="1" w:styleId="FotnotetekstTegn">
    <w:name w:val="Fotnotetekst Tegn"/>
    <w:basedOn w:val="Standardskriftforavsnitt"/>
    <w:link w:val="Fotnotetekst"/>
    <w:semiHidden/>
    <w:rsid w:val="00A36EB7"/>
    <w:rPr>
      <w:rFonts w:ascii="Arial" w:hAnsi="Arial"/>
    </w:rPr>
  </w:style>
  <w:style w:type="character" w:styleId="Fotnotereferanse">
    <w:name w:val="footnote reference"/>
    <w:basedOn w:val="Standardskriftforavsnitt"/>
    <w:semiHidden/>
    <w:unhideWhenUsed/>
    <w:rsid w:val="00A36EB7"/>
    <w:rPr>
      <w:vertAlign w:val="superscript"/>
    </w:rPr>
  </w:style>
  <w:style w:type="character" w:styleId="Merknadsreferanse">
    <w:name w:val="annotation reference"/>
    <w:basedOn w:val="Standardskriftforavsnitt"/>
    <w:semiHidden/>
    <w:unhideWhenUsed/>
    <w:locked/>
    <w:rsid w:val="00454C12"/>
    <w:rPr>
      <w:sz w:val="16"/>
      <w:szCs w:val="16"/>
    </w:rPr>
  </w:style>
  <w:style w:type="paragraph" w:styleId="Merknadstekst">
    <w:name w:val="annotation text"/>
    <w:basedOn w:val="Normal"/>
    <w:link w:val="MerknadstekstTegn"/>
    <w:semiHidden/>
    <w:unhideWhenUsed/>
    <w:locked/>
    <w:rsid w:val="00454C12"/>
  </w:style>
  <w:style w:type="character" w:customStyle="1" w:styleId="MerknadstekstTegn">
    <w:name w:val="Merknadstekst Tegn"/>
    <w:basedOn w:val="Standardskriftforavsnitt"/>
    <w:link w:val="Merknadstekst"/>
    <w:semiHidden/>
    <w:rsid w:val="00454C12"/>
    <w:rPr>
      <w:rFonts w:ascii="Arial" w:hAnsi="Arial"/>
    </w:rPr>
  </w:style>
  <w:style w:type="paragraph" w:styleId="Kommentaremne">
    <w:name w:val="annotation subject"/>
    <w:basedOn w:val="Merknadstekst"/>
    <w:next w:val="Merknadstekst"/>
    <w:link w:val="KommentaremneTegn"/>
    <w:semiHidden/>
    <w:unhideWhenUsed/>
    <w:locked/>
    <w:rsid w:val="00454C12"/>
    <w:rPr>
      <w:b/>
      <w:bCs/>
    </w:rPr>
  </w:style>
  <w:style w:type="character" w:customStyle="1" w:styleId="KommentaremneTegn">
    <w:name w:val="Kommentaremne Tegn"/>
    <w:basedOn w:val="MerknadstekstTegn"/>
    <w:link w:val="Kommentaremne"/>
    <w:semiHidden/>
    <w:rsid w:val="00454C12"/>
    <w:rPr>
      <w:rFonts w:ascii="Arial" w:hAnsi="Arial"/>
      <w:b/>
      <w:bCs/>
    </w:rPr>
  </w:style>
  <w:style w:type="paragraph" w:styleId="INNH3">
    <w:name w:val="toc 3"/>
    <w:basedOn w:val="Normal"/>
    <w:next w:val="Normal"/>
    <w:autoRedefine/>
    <w:uiPriority w:val="39"/>
    <w:unhideWhenUsed/>
    <w:locked/>
    <w:rsid w:val="00D53FFB"/>
    <w:pPr>
      <w:spacing w:after="100"/>
      <w:ind w:left="400"/>
    </w:pPr>
  </w:style>
  <w:style w:type="character" w:styleId="Ulstomtale">
    <w:name w:val="Unresolved Mention"/>
    <w:basedOn w:val="Standardskriftforavsnitt"/>
    <w:uiPriority w:val="99"/>
    <w:semiHidden/>
    <w:unhideWhenUsed/>
    <w:rsid w:val="00B04C50"/>
    <w:rPr>
      <w:color w:val="605E5C"/>
      <w:shd w:val="clear" w:color="auto" w:fill="E1DFDD"/>
    </w:rPr>
  </w:style>
  <w:style w:type="character" w:styleId="Fulgthyperkobling">
    <w:name w:val="FollowedHyperlink"/>
    <w:basedOn w:val="Standardskriftforavsnitt"/>
    <w:semiHidden/>
    <w:unhideWhenUsed/>
    <w:locked/>
    <w:rsid w:val="006849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82994">
      <w:bodyDiv w:val="1"/>
      <w:marLeft w:val="0"/>
      <w:marRight w:val="0"/>
      <w:marTop w:val="0"/>
      <w:marBottom w:val="0"/>
      <w:divBdr>
        <w:top w:val="none" w:sz="0" w:space="0" w:color="auto"/>
        <w:left w:val="none" w:sz="0" w:space="0" w:color="auto"/>
        <w:bottom w:val="none" w:sz="0" w:space="0" w:color="auto"/>
        <w:right w:val="none" w:sz="0" w:space="0" w:color="auto"/>
      </w:divBdr>
    </w:div>
    <w:div w:id="158291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file:///C:/Users/stho/Downloads/209755-jd-frihetfravold-web%20(2).pdf" TargetMode="External"/><Relationship Id="rId1" Type="http://schemas.openxmlformats.org/officeDocument/2006/relationships/hyperlink" Target="file:///C:/Users/stho/Downloads/Nesset_et_al-2021-BMC_Public_Healt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COS%20AS\ACOS%20WebSak%20Saksbehandling\1%20Sametingsr&#229;det%20plenum%20-%20Nors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9553E92AA149219BAFC1E657A6F5DA"/>
        <w:category>
          <w:name w:val="Generelt"/>
          <w:gallery w:val="placeholder"/>
        </w:category>
        <w:types>
          <w:type w:val="bbPlcHdr"/>
        </w:types>
        <w:behaviors>
          <w:behavior w:val="content"/>
        </w:behaviors>
        <w:guid w:val="{6A0D4DED-5CF8-4804-A2DA-48597CD5531B}"/>
      </w:docPartPr>
      <w:docPartBody>
        <w:p w:rsidR="009418D0" w:rsidRDefault="006B098E" w:rsidP="006B098E">
          <w:pPr>
            <w:pStyle w:val="579553E92AA149219BAFC1E657A6F5DA"/>
          </w:pPr>
          <w:r w:rsidRPr="00667A32">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B63"/>
    <w:rsid w:val="00380FE0"/>
    <w:rsid w:val="006B098E"/>
    <w:rsid w:val="009418D0"/>
    <w:rsid w:val="00C007F5"/>
    <w:rsid w:val="00D61B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B098E"/>
    <w:rPr>
      <w:color w:val="808080"/>
    </w:rPr>
  </w:style>
  <w:style w:type="paragraph" w:customStyle="1" w:styleId="579553E92AA149219BAFC1E657A6F5DA">
    <w:name w:val="579553E92AA149219BAFC1E657A6F5DA"/>
    <w:rsid w:val="006B0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properties>
    <language/>
    <mutualMergeSupport>False</mutualMergeSupport>
    <mergeMode>MergeOne</mergeMode>
    <showHiddenMark>False</showHiddenMark>
    <websakInfo>
      <fletteDato>21.01.2022</fletteDato>
      <sakid>2020001647</sakid>
      <jpid>2021040175</jpid>
      <filUnique>2704146</filUnique>
      <filChecksumFørFlett>pWXMCB8VLFI3293DRRlxtQ==</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 </cell>
        </row>
      </table>
    </TblVedlegg>
    <TblBeh>
      <table>
        <headers>
          <header>moeteBeh_saksnummer</header>
          <header>moeteBeh_gruppeTittel</header>
        </headers>
      </table>
    </TblBeh>
    <Sdo_Tittel2> </Sdo_Tittel2>
    <Sdo_Tittel>Sametingsrådets redegjørelse om tiltakene i regjeringens handlingsplan for å forebygge og bekjempe vold i nære relasjoner</Sdo_Tittel>
    <Sas_ArkivSakId>20/1647</Sas_ArkivSakId>
  </body>
  <footer/>
  <header/>
</document>
</file>

<file path=customXml/item2.xml><?xml version="1.0" encoding="utf-8"?>
<document>
  <properties>
    <language/>
    <mutualMergeSupport>False</mutualMergeSupport>
    <mergeMode>MergeOne</mergeMode>
    <showHiddenMark>False</showHiddenMark>
    <websakInfo>
      <fletteDato>26.01.2022</fletteDato>
      <sakid>2020001647</sakid>
      <jpid>2021040175</jpid>
      <filUnique>2704146</filUnique>
      <filChecksumFørFlett>tAum5p9G1zvKa/ESfFW+Kw==</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209755-jd-frihetfravold-web (2)</cell>
        </row>
      </table>
    </TblVedlegg>
    <TblBeh>
      <table>
        <headers>
          <header>moeteBeh_saksnummer</header>
          <header>moeteBeh_gruppeTittel</header>
        </headers>
        <row>
          <cell/>
          <cell>Sametingsrådet – plenumsaker</cell>
        </row>
      </table>
    </TblBeh>
    <Sdo_Tittel2> </Sdo_Tittel2>
    <Sdo_Tittel>Sametingsrådets redegjørelse om tiltakene i regjeringens handlingsplan for å forebygge og bekjempe vold i nære relasjoner</Sdo_Tittel>
    <Sas_ArkivSakId>20/1647</Sas_ArkivSakId>
  </body>
  <footer/>
  <header/>
</document>
</file>

<file path=customXml/item3.xml><?xml version="1.0" encoding="utf-8"?>
<document>
  <properties>
    <language/>
    <mutualMergeSupport>False</mutualMergeSupport>
    <mergeMode>MergeOne</mergeMode>
    <showHiddenMark>False</showHiddenMark>
    <websakInfo>
      <fletteDato>27.01.2022</fletteDato>
      <sakid>2020001647</sakid>
      <jpid>2021040175</jpid>
      <filUnique>2704146</filUnique>
      <filChecksumFørFlett>7SmLN8u0c+8kjvMe5vVypQ==</filChecksumFørFlett>
      <erHoveddokument>True</erHoveddokument>
      <dcTitle>Sametingsrådets redegjørelse om tiltakene i regjeringens handlingsplan for å forebygge og bekjempe vold i nære relasjoner</dcTitle>
    </websakInfo>
    <sdm_dummy/>
    <templateURI>docx</templateURI>
    <docs>
      <doc>
        <sdm_sdfid/>
        <sdm_watermark/>
      </doc>
    </docs>
  </properties>
  <body>
    <TblVedlegg>
      <table>
        <headers>
          <header>Ndb_tittel</header>
        </headers>
        <row>
          <cell>209755-jd-frihetfravold-web (2)</cell>
        </row>
      </table>
    </TblVedlegg>
    <TblBeh>
      <table>
        <headers>
          <header>moeteBeh_saksnummer</header>
          <header>moeteBeh_gruppeTittel</header>
        </headers>
        <row>
          <cell/>
          <cell>Sametingsrådet – plenumsaker</cell>
        </row>
      </table>
    </TblBeh>
    <Sdo_Tittel2> </Sdo_Tittel2>
    <Sdo_Tittel>Sámediggeráđi čilgehus ráđđehusa doaibmaplána doaibmabijuid birra veahkaválddi eastadeami ja vuosttaldeami várás lagas gaskavuođain </Sdo_Tittel>
    <Sas_ArkivSakId>20/1647</Sas_ArkivSakId>
  </body>
  <footer/>
  <header/>
</document>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37D8-12BD-4903-A978-1A2F180D1C85}">
  <ds:schemaRefs/>
</ds:datastoreItem>
</file>

<file path=customXml/itemProps2.xml><?xml version="1.0" encoding="utf-8"?>
<ds:datastoreItem xmlns:ds="http://schemas.openxmlformats.org/officeDocument/2006/customXml" ds:itemID="{35ADC94A-DC32-457D-9778-8BA83AA039F7}">
  <ds:schemaRefs/>
</ds:datastoreItem>
</file>

<file path=customXml/itemProps3.xml><?xml version="1.0" encoding="utf-8"?>
<ds:datastoreItem xmlns:ds="http://schemas.openxmlformats.org/officeDocument/2006/customXml" ds:itemID="{13BEDBB3-0230-4857-A173-853D6EBDEC91}">
  <ds:schemaRefs/>
</ds:datastoreItem>
</file>

<file path=customXml/itemProps4.xml><?xml version="1.0" encoding="utf-8"?>
<ds:datastoreItem xmlns:ds="http://schemas.openxmlformats.org/officeDocument/2006/customXml" ds:itemID="{103B5BF3-44A0-4BBC-A665-03AAA63D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Sametingsrådet plenum - Norsk</Template>
  <TotalTime>4</TotalTime>
  <Pages>10</Pages>
  <Words>3000</Words>
  <Characters>22207</Characters>
  <Application>Microsoft Office Word</Application>
  <DocSecurity>4</DocSecurity>
  <Lines>185</Lines>
  <Paragraphs>50</Paragraphs>
  <ScaleCrop>false</ScaleCrop>
  <HeadingPairs>
    <vt:vector size="2" baseType="variant">
      <vt:variant>
        <vt:lpstr>Tittel</vt:lpstr>
      </vt:variant>
      <vt:variant>
        <vt:i4>1</vt:i4>
      </vt:variant>
    </vt:vector>
  </HeadingPairs>
  <TitlesOfParts>
    <vt:vector size="1" baseType="lpstr">
      <vt:lpstr>Sametingsrådets redegjørelse om tiltakene i regjeringens handlingsplan for å forebygge og bekjempe vold i nære relasjoner</vt:lpstr>
    </vt:vector>
  </TitlesOfParts>
  <Company>ACOS A/S</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Sametingsrådets redegjørelse om tiltakene i regjeringens handlingsplan for å forebygge og bekjempe vold i nære relasjoner</dc:title>
  <dc:creator>Anne-Lise Narvestad</dc:creator>
  <cp:lastModifiedBy>Eira, Siv Marit Romsdal</cp:lastModifiedBy>
  <cp:revision>2</cp:revision>
  <cp:lastPrinted>1998-03-06T08:57:00Z</cp:lastPrinted>
  <dcterms:created xsi:type="dcterms:W3CDTF">2022-02-01T09:45:00Z</dcterms:created>
  <dcterms:modified xsi:type="dcterms:W3CDTF">2022-02-01T09:45:00Z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TilpassetFokusSak</vt:lpwstr>
  </property>
</Properties>
</file>